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2C758" w14:textId="77777777" w:rsidR="00F5739F" w:rsidRDefault="00F5739F" w:rsidP="00F97D01">
      <w:pPr>
        <w:jc w:val="right"/>
        <w:rPr>
          <w:rFonts w:cs="Arial"/>
          <w:color w:val="FFFFFF" w:themeColor="background1"/>
          <w:sz w:val="22"/>
          <w:szCs w:val="22"/>
        </w:rPr>
      </w:pPr>
    </w:p>
    <w:p w14:paraId="15D661C6" w14:textId="77777777" w:rsidR="00FD7B17" w:rsidRDefault="00FD7B17" w:rsidP="00AE237D">
      <w:pPr>
        <w:rPr>
          <w:rFonts w:cs="Arial"/>
          <w:color w:val="FFFFFF" w:themeColor="background1"/>
          <w:sz w:val="22"/>
          <w:szCs w:val="22"/>
        </w:rPr>
      </w:pPr>
    </w:p>
    <w:p w14:paraId="5C71A47F" w14:textId="77777777" w:rsidR="00F06F63" w:rsidRDefault="00F06F63" w:rsidP="00AE237D">
      <w:pPr>
        <w:rPr>
          <w:rFonts w:cs="Arial"/>
          <w:b/>
          <w:color w:val="auto"/>
          <w:sz w:val="72"/>
          <w:szCs w:val="22"/>
        </w:rPr>
      </w:pPr>
    </w:p>
    <w:p w14:paraId="0EC0857D" w14:textId="77777777" w:rsidR="00F06F63" w:rsidRDefault="00F06F63" w:rsidP="00AE237D">
      <w:pPr>
        <w:rPr>
          <w:rFonts w:cs="Arial"/>
          <w:b/>
          <w:color w:val="auto"/>
          <w:sz w:val="72"/>
          <w:szCs w:val="22"/>
        </w:rPr>
      </w:pPr>
    </w:p>
    <w:p w14:paraId="0ACDCEBA" w14:textId="77777777" w:rsidR="00F350E5" w:rsidRDefault="00680964" w:rsidP="00E21273">
      <w:pPr>
        <w:jc w:val="center"/>
        <w:rPr>
          <w:rFonts w:cs="Arial"/>
          <w:bCs/>
          <w:color w:val="auto"/>
          <w:sz w:val="48"/>
          <w:szCs w:val="48"/>
        </w:rPr>
      </w:pPr>
      <w:r>
        <w:rPr>
          <w:rFonts w:cs="Arial"/>
          <w:bCs/>
          <w:color w:val="auto"/>
          <w:sz w:val="48"/>
          <w:szCs w:val="48"/>
        </w:rPr>
        <w:t>Electrical L</w:t>
      </w:r>
      <w:r w:rsidR="00E21273">
        <w:rPr>
          <w:rFonts w:cs="Arial"/>
          <w:bCs/>
          <w:color w:val="auto"/>
          <w:sz w:val="48"/>
          <w:szCs w:val="48"/>
        </w:rPr>
        <w:t>ighting Controls</w:t>
      </w:r>
      <w:r>
        <w:rPr>
          <w:rFonts w:cs="Arial"/>
          <w:bCs/>
          <w:color w:val="auto"/>
          <w:sz w:val="48"/>
          <w:szCs w:val="48"/>
        </w:rPr>
        <w:t xml:space="preserve"> Schedule</w:t>
      </w:r>
    </w:p>
    <w:p w14:paraId="14805F88" w14:textId="6EAFD968" w:rsidR="00AE237D" w:rsidRPr="00F350E5" w:rsidRDefault="00F944DD" w:rsidP="00AE237D">
      <w:pPr>
        <w:rPr>
          <w:color w:val="auto"/>
          <w:sz w:val="24"/>
          <w:szCs w:val="24"/>
          <w:lang w:val="pt-B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41D9E68" wp14:editId="76B8ECC5">
                <wp:simplePos x="0" y="0"/>
                <wp:positionH relativeFrom="column">
                  <wp:posOffset>348974</wp:posOffset>
                </wp:positionH>
                <wp:positionV relativeFrom="paragraph">
                  <wp:posOffset>110742</wp:posOffset>
                </wp:positionV>
                <wp:extent cx="5831205" cy="0"/>
                <wp:effectExtent l="0" t="0" r="0" b="0"/>
                <wp:wrapNone/>
                <wp:docPr id="38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12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51DF2" id="Straight Connector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.5pt,8.7pt" to="486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" strokecolor="black [3213]">
                <o:lock v:ext="edit" shapetype="f"/>
              </v:line>
            </w:pict>
          </mc:Fallback>
        </mc:AlternateContent>
      </w:r>
    </w:p>
    <w:p w14:paraId="1BDDB375" w14:textId="77777777" w:rsidR="003B730D" w:rsidRPr="00F350E5" w:rsidRDefault="003B730D" w:rsidP="002401B5">
      <w:pPr>
        <w:rPr>
          <w:lang w:val="pt-BR"/>
        </w:rPr>
      </w:pPr>
    </w:p>
    <w:p w14:paraId="233A5B2F" w14:textId="77777777" w:rsidR="008B49EC" w:rsidRPr="00172593" w:rsidRDefault="008B49EC" w:rsidP="002401B5">
      <w:pPr>
        <w:rPr>
          <w:lang w:val="pt-BR"/>
        </w:rPr>
      </w:pPr>
    </w:p>
    <w:p w14:paraId="10C8DF16" w14:textId="77777777" w:rsidR="008B49EC" w:rsidRPr="008B49EC" w:rsidRDefault="008B49EC" w:rsidP="002401B5">
      <w:r w:rsidRPr="008B49EC">
        <w:t>Revision</w:t>
      </w:r>
      <w:r w:rsidRPr="008B49EC">
        <w:tab/>
        <w:t>Date</w:t>
      </w:r>
      <w:r w:rsidRPr="008B49EC">
        <w:tab/>
      </w:r>
      <w:r w:rsidRPr="008B49EC">
        <w:tab/>
        <w:t>Description</w:t>
      </w:r>
      <w:r w:rsidRPr="008B49EC">
        <w:tab/>
      </w:r>
      <w:r>
        <w:tab/>
      </w:r>
      <w:r>
        <w:tab/>
      </w:r>
      <w:r>
        <w:tab/>
      </w:r>
      <w:r w:rsidR="003B190E">
        <w:t xml:space="preserve">Created </w:t>
      </w:r>
      <w:r w:rsidRPr="008B49EC">
        <w:tab/>
      </w:r>
      <w:r w:rsidR="003B190E">
        <w:t>Checked</w:t>
      </w:r>
    </w:p>
    <w:p w14:paraId="05230DA3" w14:textId="77777777" w:rsidR="00F60219" w:rsidRDefault="00680964" w:rsidP="0085203F">
      <w:r w:rsidRPr="00F350E5">
        <w:t>T1</w:t>
      </w:r>
      <w:r w:rsidR="00E21273">
        <w:tab/>
      </w:r>
      <w:r w:rsidR="00E21273">
        <w:tab/>
      </w:r>
      <w:r w:rsidR="00373D7B">
        <w:t>2</w:t>
      </w:r>
      <w:r w:rsidR="008B49EC" w:rsidRPr="00F350E5">
        <w:tab/>
      </w:r>
      <w:r w:rsidR="00D417DA">
        <w:tab/>
      </w:r>
      <w:r w:rsidR="008B49EC" w:rsidRPr="00F350E5">
        <w:t>Tender</w:t>
      </w:r>
      <w:r w:rsidR="003B190E" w:rsidRPr="00F350E5">
        <w:tab/>
      </w:r>
      <w:r w:rsidRPr="00F350E5">
        <w:t xml:space="preserve"> Issue</w:t>
      </w:r>
      <w:r w:rsidR="003B190E" w:rsidRPr="00F350E5">
        <w:tab/>
      </w:r>
      <w:r w:rsidR="003B190E" w:rsidRPr="00F350E5">
        <w:tab/>
      </w:r>
      <w:r w:rsidR="003B190E" w:rsidRPr="00F350E5">
        <w:tab/>
      </w:r>
      <w:r w:rsidR="003B190E" w:rsidRPr="00F350E5">
        <w:tab/>
      </w:r>
      <w:r w:rsidR="00BF2BD6">
        <w:tab/>
      </w:r>
      <w:r w:rsidR="00BF2BD6">
        <w:tab/>
      </w:r>
    </w:p>
    <w:p w14:paraId="32D385A9" w14:textId="503F579D" w:rsidR="00F350E5" w:rsidRDefault="00F350E5" w:rsidP="00F350E5">
      <w:pPr>
        <w:spacing w:after="0"/>
        <w:ind w:left="720" w:hanging="720"/>
        <w:jc w:val="both"/>
        <w:rPr>
          <w:rFonts w:cs="Arial"/>
          <w:b/>
          <w:color w:val="auto"/>
          <w:sz w:val="24"/>
          <w:szCs w:val="24"/>
        </w:rPr>
      </w:pPr>
      <w:r w:rsidRPr="00113CE8">
        <w:br w:type="page"/>
      </w:r>
      <w:bookmarkStart w:id="0" w:name="_Toc334625194"/>
      <w:r w:rsidRPr="00F350E5">
        <w:rPr>
          <w:rFonts w:cs="Arial"/>
          <w:b/>
          <w:color w:val="auto"/>
          <w:sz w:val="24"/>
          <w:szCs w:val="24"/>
        </w:rPr>
        <w:lastRenderedPageBreak/>
        <w:t xml:space="preserve">Schedule of </w:t>
      </w:r>
      <w:bookmarkEnd w:id="0"/>
      <w:r w:rsidR="00E21273">
        <w:rPr>
          <w:rFonts w:cs="Arial"/>
          <w:b/>
          <w:color w:val="auto"/>
          <w:sz w:val="24"/>
          <w:szCs w:val="24"/>
        </w:rPr>
        <w:t>Equipment</w:t>
      </w:r>
      <w:r w:rsidR="00A1469B">
        <w:rPr>
          <w:rFonts w:cs="Arial"/>
          <w:b/>
          <w:color w:val="auto"/>
          <w:sz w:val="24"/>
          <w:szCs w:val="24"/>
        </w:rPr>
        <w:t xml:space="preserve"> –</w:t>
      </w:r>
      <w:r w:rsidR="003A1AB6">
        <w:rPr>
          <w:rFonts w:cs="Arial"/>
          <w:b/>
          <w:color w:val="auto"/>
          <w:sz w:val="24"/>
          <w:szCs w:val="24"/>
        </w:rPr>
        <w:t xml:space="preserve"> </w:t>
      </w:r>
      <w:r w:rsidR="00D95FD0">
        <w:rPr>
          <w:rFonts w:cs="Arial"/>
          <w:b/>
          <w:color w:val="auto"/>
          <w:sz w:val="24"/>
          <w:szCs w:val="24"/>
        </w:rPr>
        <w:t>Building wide</w:t>
      </w:r>
      <w:r w:rsidR="00460508">
        <w:rPr>
          <w:rFonts w:cs="Arial"/>
          <w:b/>
          <w:color w:val="auto"/>
          <w:sz w:val="24"/>
          <w:szCs w:val="24"/>
        </w:rPr>
        <w:t xml:space="preserve"> with DALI monitoring</w:t>
      </w:r>
    </w:p>
    <w:p w14:paraId="77BB7DC9" w14:textId="77777777" w:rsidR="00A1469B" w:rsidRDefault="00A1469B" w:rsidP="00F350E5">
      <w:pPr>
        <w:spacing w:after="0"/>
        <w:ind w:left="720" w:hanging="720"/>
        <w:jc w:val="both"/>
        <w:rPr>
          <w:rFonts w:cs="Arial"/>
          <w:b/>
          <w:color w:val="auto"/>
          <w:sz w:val="24"/>
          <w:szCs w:val="24"/>
        </w:rPr>
      </w:pPr>
    </w:p>
    <w:tbl>
      <w:tblPr>
        <w:tblW w:w="10910" w:type="dxa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297"/>
        <w:gridCol w:w="1559"/>
        <w:gridCol w:w="1276"/>
        <w:gridCol w:w="2277"/>
        <w:gridCol w:w="2543"/>
      </w:tblGrid>
      <w:tr w:rsidR="00AA09F2" w:rsidRPr="00F350E5" w14:paraId="542DC8BA" w14:textId="77777777" w:rsidTr="00083F70">
        <w:trPr>
          <w:trHeight w:val="835"/>
        </w:trPr>
        <w:tc>
          <w:tcPr>
            <w:tcW w:w="958" w:type="dxa"/>
            <w:shd w:val="clear" w:color="auto" w:fill="D9D9D9" w:themeFill="background1" w:themeFillShade="D9"/>
            <w:vAlign w:val="center"/>
          </w:tcPr>
          <w:p w14:paraId="2702045A" w14:textId="57BC0E98" w:rsidR="00AA09F2" w:rsidRPr="008E0D3D" w:rsidRDefault="00AA09F2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  <w:color w:val="auto"/>
              </w:rPr>
            </w:pPr>
            <w:r w:rsidRPr="008E0D3D">
              <w:rPr>
                <w:rFonts w:cs="Arial"/>
                <w:b/>
                <w:bCs/>
                <w:color w:val="auto"/>
              </w:rPr>
              <w:t>Code</w:t>
            </w:r>
          </w:p>
        </w:tc>
        <w:tc>
          <w:tcPr>
            <w:tcW w:w="2297" w:type="dxa"/>
            <w:shd w:val="clear" w:color="auto" w:fill="D9D9D9" w:themeFill="background1" w:themeFillShade="D9"/>
            <w:vAlign w:val="center"/>
          </w:tcPr>
          <w:p w14:paraId="136DA838" w14:textId="0328ED77" w:rsidR="00AA09F2" w:rsidRPr="008E0D3D" w:rsidRDefault="00AA09F2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</w:rPr>
            </w:pPr>
            <w:r w:rsidRPr="008E0D3D">
              <w:rPr>
                <w:rFonts w:cs="Arial"/>
                <w:b/>
                <w:bCs/>
              </w:rPr>
              <w:t>De</w:t>
            </w:r>
            <w:r w:rsidR="00FC381E">
              <w:rPr>
                <w:rFonts w:cs="Arial"/>
                <w:b/>
                <w:bCs/>
              </w:rPr>
              <w:t>s</w:t>
            </w:r>
            <w:r w:rsidRPr="008E0D3D">
              <w:rPr>
                <w:rFonts w:cs="Arial"/>
                <w:b/>
                <w:bCs/>
              </w:rPr>
              <w:t>cription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0DB36AC" w14:textId="256E4C12" w:rsidR="00AA09F2" w:rsidRPr="008E0D3D" w:rsidRDefault="008E0D3D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  <w:color w:val="auto"/>
              </w:rPr>
            </w:pPr>
            <w:proofErr w:type="spellStart"/>
            <w:r w:rsidRPr="008E0D3D">
              <w:rPr>
                <w:rFonts w:cs="Arial"/>
                <w:b/>
                <w:bCs/>
                <w:color w:val="auto"/>
              </w:rPr>
              <w:t>iLight</w:t>
            </w:r>
            <w:proofErr w:type="spellEnd"/>
            <w:r w:rsidRPr="008E0D3D">
              <w:rPr>
                <w:rFonts w:cs="Arial"/>
                <w:b/>
                <w:bCs/>
                <w:color w:val="auto"/>
              </w:rPr>
              <w:t xml:space="preserve"> Series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4CD4585" w14:textId="453BB52A" w:rsidR="00AA09F2" w:rsidRPr="008E0D3D" w:rsidRDefault="008E0D3D" w:rsidP="00AD5DC9">
            <w:pPr>
              <w:spacing w:before="12" w:after="12" w:line="264" w:lineRule="auto"/>
              <w:jc w:val="center"/>
              <w:rPr>
                <w:rFonts w:cs="Arial"/>
                <w:b/>
                <w:bCs/>
                <w:color w:val="auto"/>
              </w:rPr>
            </w:pPr>
            <w:r w:rsidRPr="008E0D3D">
              <w:rPr>
                <w:rFonts w:cs="Arial"/>
                <w:b/>
                <w:bCs/>
                <w:color w:val="auto"/>
              </w:rPr>
              <w:t>Product Code</w:t>
            </w:r>
          </w:p>
        </w:tc>
        <w:tc>
          <w:tcPr>
            <w:tcW w:w="2277" w:type="dxa"/>
            <w:shd w:val="clear" w:color="auto" w:fill="D9D9D9" w:themeFill="background1" w:themeFillShade="D9"/>
            <w:vAlign w:val="center"/>
          </w:tcPr>
          <w:p w14:paraId="71F0BB7B" w14:textId="29CD95E8" w:rsidR="00AA09F2" w:rsidRPr="008E0D3D" w:rsidRDefault="008E0D3D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  <w:noProof/>
                <w:color w:val="auto"/>
                <w:lang w:eastAsia="zh-CN"/>
              </w:rPr>
            </w:pPr>
            <w:r w:rsidRPr="008E0D3D">
              <w:rPr>
                <w:rFonts w:cs="Arial"/>
                <w:b/>
                <w:bCs/>
                <w:noProof/>
                <w:color w:val="auto"/>
                <w:lang w:eastAsia="zh-CN"/>
              </w:rPr>
              <w:t>Image</w:t>
            </w:r>
          </w:p>
        </w:tc>
        <w:tc>
          <w:tcPr>
            <w:tcW w:w="2543" w:type="dxa"/>
            <w:shd w:val="clear" w:color="auto" w:fill="D9D9D9" w:themeFill="background1" w:themeFillShade="D9"/>
            <w:vAlign w:val="center"/>
          </w:tcPr>
          <w:p w14:paraId="3B55586B" w14:textId="758A4DA4" w:rsidR="00AA09F2" w:rsidRPr="008E0D3D" w:rsidRDefault="008E0D3D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</w:rPr>
            </w:pPr>
            <w:r w:rsidRPr="008E0D3D">
              <w:rPr>
                <w:rFonts w:cs="Arial"/>
                <w:b/>
                <w:bCs/>
              </w:rPr>
              <w:t>Areas</w:t>
            </w:r>
          </w:p>
        </w:tc>
      </w:tr>
      <w:tr w:rsidR="00C348C2" w:rsidRPr="00F350E5" w14:paraId="1397CE22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6ED56D3F" w14:textId="77777777" w:rsidR="00C348C2" w:rsidRPr="00374E5E" w:rsidRDefault="005D61B3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CTRL1</w:t>
            </w:r>
          </w:p>
        </w:tc>
        <w:tc>
          <w:tcPr>
            <w:tcW w:w="2297" w:type="dxa"/>
            <w:vAlign w:val="center"/>
          </w:tcPr>
          <w:p w14:paraId="0CCCF304" w14:textId="77777777" w:rsidR="00C348C2" w:rsidRPr="00374E5E" w:rsidRDefault="005D61B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Backbone</w:t>
            </w:r>
          </w:p>
          <w:p w14:paraId="2D938DF0" w14:textId="77777777" w:rsidR="005D61B3" w:rsidRPr="00374E5E" w:rsidRDefault="005D61B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Module</w:t>
            </w:r>
          </w:p>
        </w:tc>
        <w:tc>
          <w:tcPr>
            <w:tcW w:w="1559" w:type="dxa"/>
            <w:vAlign w:val="center"/>
          </w:tcPr>
          <w:p w14:paraId="10B8ED7B" w14:textId="77777777" w:rsidR="00C348C2" w:rsidRPr="00374E5E" w:rsidRDefault="002C4A2D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</w:p>
          <w:p w14:paraId="217B517D" w14:textId="77777777" w:rsidR="006142D3" w:rsidRPr="00374E5E" w:rsidRDefault="006142D3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12F1FF08" w14:textId="77777777" w:rsidR="00C348C2" w:rsidRPr="00374E5E" w:rsidRDefault="005D61B3" w:rsidP="00AD5D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BN</w:t>
            </w:r>
            <w:r w:rsidR="002C4A2D" w:rsidRPr="00374E5E">
              <w:rPr>
                <w:rFonts w:cs="Arial"/>
                <w:color w:val="auto"/>
                <w:sz w:val="18"/>
                <w:szCs w:val="18"/>
              </w:rPr>
              <w:t>2-D</w:t>
            </w:r>
          </w:p>
        </w:tc>
        <w:tc>
          <w:tcPr>
            <w:tcW w:w="2277" w:type="dxa"/>
            <w:vAlign w:val="center"/>
          </w:tcPr>
          <w:p w14:paraId="68D1887B" w14:textId="2B992FA3" w:rsidR="00C348C2" w:rsidRPr="00374E5E" w:rsidRDefault="00900E1A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2EC5375D" wp14:editId="54F67C3B">
                  <wp:extent cx="517537" cy="776306"/>
                  <wp:effectExtent l="0" t="0" r="0" b="5080"/>
                  <wp:docPr id="41" name="Picture 41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Graphical user interface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19" cy="79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496DC7D3" w14:textId="3E923D7F" w:rsidR="00C348C2" w:rsidRPr="00374E5E" w:rsidRDefault="00010F40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Communication module for linking floors or zones</w:t>
            </w:r>
            <w:r w:rsidR="00C348C2" w:rsidRPr="00374E5E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5D61B3" w:rsidRPr="00F350E5" w14:paraId="40676E99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41CBB815" w14:textId="77777777" w:rsidR="005D61B3" w:rsidRPr="00374E5E" w:rsidRDefault="005D61B3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CTRL2</w:t>
            </w:r>
          </w:p>
        </w:tc>
        <w:tc>
          <w:tcPr>
            <w:tcW w:w="2297" w:type="dxa"/>
            <w:vAlign w:val="center"/>
          </w:tcPr>
          <w:p w14:paraId="3F61CD47" w14:textId="1573CFCB" w:rsidR="005D61B3" w:rsidRPr="00374E5E" w:rsidRDefault="00F83855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TSE </w:t>
            </w:r>
            <w:r w:rsidR="00E023C6" w:rsidRPr="00374E5E">
              <w:rPr>
                <w:rFonts w:cs="Arial"/>
                <w:sz w:val="18"/>
                <w:szCs w:val="18"/>
              </w:rPr>
              <w:t xml:space="preserve">Interface, </w:t>
            </w:r>
            <w:r w:rsidR="005D61B3" w:rsidRPr="00374E5E">
              <w:rPr>
                <w:rFonts w:cs="Arial"/>
                <w:sz w:val="18"/>
                <w:szCs w:val="18"/>
              </w:rPr>
              <w:t>Schedular</w:t>
            </w:r>
          </w:p>
          <w:p w14:paraId="260CF9DB" w14:textId="77777777" w:rsidR="005D61B3" w:rsidRPr="00374E5E" w:rsidRDefault="005D61B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Timed Events/Scene recall</w:t>
            </w:r>
          </w:p>
        </w:tc>
        <w:tc>
          <w:tcPr>
            <w:tcW w:w="1559" w:type="dxa"/>
            <w:vAlign w:val="center"/>
          </w:tcPr>
          <w:p w14:paraId="5ADA10F6" w14:textId="77777777" w:rsidR="005D61B3" w:rsidRPr="00374E5E" w:rsidRDefault="005D61B3" w:rsidP="005D61B3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</w:p>
          <w:p w14:paraId="7AC9955D" w14:textId="77777777" w:rsidR="005D61B3" w:rsidRPr="00374E5E" w:rsidRDefault="005D61B3" w:rsidP="005D61B3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2274157C" w14:textId="77777777" w:rsidR="005D61B3" w:rsidRPr="00374E5E" w:rsidRDefault="005D61B3" w:rsidP="00AD5DC9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TSI-1</w:t>
            </w:r>
          </w:p>
        </w:tc>
        <w:tc>
          <w:tcPr>
            <w:tcW w:w="2277" w:type="dxa"/>
            <w:vAlign w:val="center"/>
          </w:tcPr>
          <w:p w14:paraId="5A6903E5" w14:textId="2A11F5B1" w:rsidR="005D61B3" w:rsidRPr="00374E5E" w:rsidRDefault="000235E4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0E0B4F63" wp14:editId="1C88350F">
                  <wp:extent cx="768719" cy="690676"/>
                  <wp:effectExtent l="0" t="0" r="0" b="0"/>
                  <wp:docPr id="42" name="Picture 4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Graphical user interface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6" cy="69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09C75DD5" w14:textId="77777777" w:rsidR="005D61B3" w:rsidRPr="00374E5E" w:rsidRDefault="005D61B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Building wide control module</w:t>
            </w:r>
          </w:p>
        </w:tc>
      </w:tr>
      <w:tr w:rsidR="005D61B3" w:rsidRPr="00F350E5" w14:paraId="5F7FA6F5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5B0AC297" w14:textId="77777777" w:rsidR="005D61B3" w:rsidRPr="00374E5E" w:rsidRDefault="005D61B3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CTRL3</w:t>
            </w:r>
          </w:p>
        </w:tc>
        <w:tc>
          <w:tcPr>
            <w:tcW w:w="2297" w:type="dxa"/>
            <w:vAlign w:val="center"/>
          </w:tcPr>
          <w:p w14:paraId="46D800FC" w14:textId="77777777" w:rsidR="005D61B3" w:rsidRPr="00374E5E" w:rsidRDefault="00724979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Ethernet gateway and App control</w:t>
            </w:r>
          </w:p>
        </w:tc>
        <w:tc>
          <w:tcPr>
            <w:tcW w:w="1559" w:type="dxa"/>
            <w:vAlign w:val="center"/>
          </w:tcPr>
          <w:p w14:paraId="67AA8D20" w14:textId="77777777" w:rsidR="005D61B3" w:rsidRPr="00374E5E" w:rsidRDefault="005D61B3" w:rsidP="005D61B3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</w:p>
          <w:p w14:paraId="14F4ECB4" w14:textId="77777777" w:rsidR="005D61B3" w:rsidRPr="00374E5E" w:rsidRDefault="005D61B3" w:rsidP="005D61B3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13297455" w14:textId="77777777" w:rsidR="005D61B3" w:rsidRPr="00374E5E" w:rsidRDefault="005D61B3" w:rsidP="00AD5DC9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EG2</w:t>
            </w:r>
          </w:p>
        </w:tc>
        <w:tc>
          <w:tcPr>
            <w:tcW w:w="2277" w:type="dxa"/>
            <w:vAlign w:val="center"/>
          </w:tcPr>
          <w:p w14:paraId="3860AA89" w14:textId="77777777" w:rsidR="005D61B3" w:rsidRPr="00374E5E" w:rsidRDefault="00D1285A" w:rsidP="0091488D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5A734DC8" wp14:editId="147BCE32">
                  <wp:extent cx="1371600" cy="731520"/>
                  <wp:effectExtent l="0" t="0" r="0" b="0"/>
                  <wp:docPr id="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6F7B1273" w14:textId="62C9D49F" w:rsidR="005D61B3" w:rsidRPr="00374E5E" w:rsidRDefault="00724979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For building utilizing an ethernet infra</w:t>
            </w:r>
            <w:r w:rsidR="00E023C6" w:rsidRPr="00374E5E">
              <w:rPr>
                <w:rFonts w:cs="Arial"/>
                <w:sz w:val="18"/>
                <w:szCs w:val="18"/>
              </w:rPr>
              <w:t>st</w:t>
            </w:r>
            <w:r w:rsidRPr="00374E5E">
              <w:rPr>
                <w:rFonts w:cs="Arial"/>
                <w:sz w:val="18"/>
                <w:szCs w:val="18"/>
              </w:rPr>
              <w:t>ructure</w:t>
            </w:r>
          </w:p>
        </w:tc>
      </w:tr>
      <w:tr w:rsidR="00F64543" w:rsidRPr="00F350E5" w14:paraId="7129F345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3F34F579" w14:textId="77777777" w:rsidR="00F64543" w:rsidRPr="00374E5E" w:rsidRDefault="009E00DB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CTRL4</w:t>
            </w:r>
          </w:p>
        </w:tc>
        <w:tc>
          <w:tcPr>
            <w:tcW w:w="2297" w:type="dxa"/>
            <w:vAlign w:val="center"/>
          </w:tcPr>
          <w:p w14:paraId="6DB9EF15" w14:textId="5183FE37" w:rsidR="00F64543" w:rsidRPr="00374E5E" w:rsidRDefault="009E00DB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System </w:t>
            </w:r>
            <w:r w:rsidR="004E21D3" w:rsidRPr="00374E5E">
              <w:rPr>
                <w:rFonts w:cs="Arial"/>
                <w:sz w:val="18"/>
                <w:szCs w:val="18"/>
              </w:rPr>
              <w:t>I</w:t>
            </w:r>
            <w:r w:rsidRPr="00374E5E">
              <w:rPr>
                <w:rFonts w:cs="Arial"/>
                <w:sz w:val="18"/>
                <w:szCs w:val="18"/>
              </w:rPr>
              <w:t xml:space="preserve">ntegration </w:t>
            </w:r>
            <w:r w:rsidR="004E21D3" w:rsidRPr="00374E5E">
              <w:rPr>
                <w:rFonts w:cs="Arial"/>
                <w:sz w:val="18"/>
                <w:szCs w:val="18"/>
              </w:rPr>
              <w:t>M</w:t>
            </w:r>
            <w:r w:rsidRPr="00374E5E">
              <w:rPr>
                <w:rFonts w:cs="Arial"/>
                <w:sz w:val="18"/>
                <w:szCs w:val="18"/>
              </w:rPr>
              <w:t xml:space="preserve">odule </w:t>
            </w:r>
            <w:r w:rsidR="0033316A" w:rsidRPr="00374E5E">
              <w:rPr>
                <w:rFonts w:cs="Arial"/>
                <w:sz w:val="18"/>
                <w:szCs w:val="18"/>
              </w:rPr>
              <w:br/>
            </w:r>
            <w:r w:rsidRPr="00374E5E">
              <w:rPr>
                <w:rFonts w:cs="Arial"/>
                <w:sz w:val="18"/>
                <w:szCs w:val="18"/>
              </w:rPr>
              <w:t>(</w:t>
            </w:r>
            <w:r w:rsidR="0033316A" w:rsidRPr="00374E5E">
              <w:rPr>
                <w:rFonts w:cs="Arial"/>
                <w:sz w:val="18"/>
                <w:szCs w:val="18"/>
              </w:rPr>
              <w:t>CAN to RS232</w:t>
            </w:r>
            <w:r w:rsidRPr="00374E5E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1559" w:type="dxa"/>
            <w:vAlign w:val="center"/>
          </w:tcPr>
          <w:p w14:paraId="1115E773" w14:textId="77777777" w:rsidR="00F64543" w:rsidRPr="00374E5E" w:rsidRDefault="009E00DB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color w:val="auto"/>
                <w:sz w:val="18"/>
                <w:szCs w:val="18"/>
              </w:rPr>
              <w:t xml:space="preserve"> </w:t>
            </w:r>
          </w:p>
          <w:p w14:paraId="105CF322" w14:textId="77777777" w:rsidR="009E00DB" w:rsidRPr="00374E5E" w:rsidRDefault="001C5018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58E81659" w14:textId="77777777" w:rsidR="00F64543" w:rsidRPr="00374E5E" w:rsidRDefault="00F6454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SI-2-D</w:t>
            </w:r>
          </w:p>
        </w:tc>
        <w:tc>
          <w:tcPr>
            <w:tcW w:w="2277" w:type="dxa"/>
            <w:vAlign w:val="center"/>
          </w:tcPr>
          <w:p w14:paraId="5AAE3A9C" w14:textId="6CD9A679" w:rsidR="00F64543" w:rsidRPr="00374E5E" w:rsidRDefault="00CC1C14" w:rsidP="0091488D">
            <w:pPr>
              <w:spacing w:before="12" w:after="12" w:line="264" w:lineRule="auto"/>
              <w:jc w:val="center"/>
              <w:rPr>
                <w:rFonts w:cs="Arial"/>
                <w:b/>
                <w:noProof/>
                <w:color w:val="669C1F"/>
                <w:sz w:val="18"/>
                <w:szCs w:val="18"/>
              </w:rPr>
            </w:pPr>
            <w:r w:rsidRPr="00374E5E">
              <w:rPr>
                <w:rFonts w:cs="Arial"/>
                <w:b/>
                <w:noProof/>
                <w:color w:val="669C1F"/>
                <w:sz w:val="18"/>
                <w:szCs w:val="18"/>
              </w:rPr>
              <w:drawing>
                <wp:inline distT="0" distB="0" distL="0" distR="0" wp14:anchorId="74D455EE" wp14:editId="4BB4C985">
                  <wp:extent cx="534838" cy="763438"/>
                  <wp:effectExtent l="0" t="0" r="0" b="0"/>
                  <wp:docPr id="43" name="Picture 43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Graphical user interfac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31" cy="77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690B4A30" w14:textId="5794C14B" w:rsidR="00F64543" w:rsidRPr="00374E5E" w:rsidRDefault="0038180A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Meeting rooms/AV integration</w:t>
            </w:r>
          </w:p>
        </w:tc>
      </w:tr>
      <w:tr w:rsidR="00C348C2" w:rsidRPr="00F350E5" w14:paraId="478D72C0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720D4B0A" w14:textId="77777777" w:rsidR="00C348C2" w:rsidRPr="00374E5E" w:rsidRDefault="000B2CD0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LCM1</w:t>
            </w:r>
          </w:p>
        </w:tc>
        <w:tc>
          <w:tcPr>
            <w:tcW w:w="2297" w:type="dxa"/>
            <w:vAlign w:val="center"/>
          </w:tcPr>
          <w:p w14:paraId="0304BB9E" w14:textId="21F40EDB" w:rsidR="00C348C2" w:rsidRPr="00374E5E" w:rsidRDefault="00E56854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Auto Addressing</w:t>
            </w:r>
            <w:r w:rsidR="00C348C2" w:rsidRPr="00374E5E">
              <w:rPr>
                <w:rFonts w:cs="Arial"/>
                <w:sz w:val="18"/>
                <w:szCs w:val="18"/>
              </w:rPr>
              <w:t xml:space="preserve"> </w:t>
            </w:r>
            <w:r w:rsidR="002C4A2D" w:rsidRPr="00374E5E">
              <w:rPr>
                <w:rFonts w:cs="Arial"/>
                <w:sz w:val="18"/>
                <w:szCs w:val="18"/>
              </w:rPr>
              <w:t xml:space="preserve">10 </w:t>
            </w:r>
            <w:r w:rsidR="001833FB" w:rsidRPr="00374E5E">
              <w:rPr>
                <w:rFonts w:cs="Arial"/>
                <w:sz w:val="18"/>
                <w:szCs w:val="18"/>
              </w:rPr>
              <w:t>O</w:t>
            </w:r>
            <w:r w:rsidR="002C4A2D" w:rsidRPr="00374E5E">
              <w:rPr>
                <w:rFonts w:cs="Arial"/>
                <w:sz w:val="18"/>
                <w:szCs w:val="18"/>
              </w:rPr>
              <w:t xml:space="preserve">utput </w:t>
            </w:r>
            <w:r w:rsidR="001833FB" w:rsidRPr="00374E5E">
              <w:rPr>
                <w:rFonts w:cs="Arial"/>
                <w:sz w:val="18"/>
                <w:szCs w:val="18"/>
              </w:rPr>
              <w:t>P</w:t>
            </w:r>
            <w:r w:rsidR="002C4A2D" w:rsidRPr="00374E5E">
              <w:rPr>
                <w:rFonts w:cs="Arial"/>
                <w:sz w:val="18"/>
                <w:szCs w:val="18"/>
              </w:rPr>
              <w:t>luggable</w:t>
            </w:r>
            <w:r w:rsidR="00C348C2" w:rsidRPr="00374E5E">
              <w:rPr>
                <w:rFonts w:cs="Arial"/>
                <w:sz w:val="18"/>
                <w:szCs w:val="18"/>
              </w:rPr>
              <w:t xml:space="preserve"> DALI </w:t>
            </w:r>
            <w:r w:rsidR="002C4A2D" w:rsidRPr="00374E5E">
              <w:rPr>
                <w:rFonts w:cs="Arial"/>
                <w:sz w:val="18"/>
                <w:szCs w:val="18"/>
              </w:rPr>
              <w:t>LCM</w:t>
            </w:r>
          </w:p>
        </w:tc>
        <w:tc>
          <w:tcPr>
            <w:tcW w:w="1559" w:type="dxa"/>
            <w:vAlign w:val="center"/>
          </w:tcPr>
          <w:p w14:paraId="679E4EF9" w14:textId="77777777" w:rsidR="00C348C2" w:rsidRPr="00374E5E" w:rsidRDefault="002C4A2D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</w:p>
          <w:p w14:paraId="3F48979A" w14:textId="77777777" w:rsidR="006142D3" w:rsidRPr="00374E5E" w:rsidRDefault="006142D3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5EECC410" w14:textId="1B90CA13" w:rsidR="00C348C2" w:rsidRPr="00374E5E" w:rsidRDefault="002C4A2D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LCM</w:t>
            </w:r>
            <w:r w:rsidR="00E56854" w:rsidRPr="00374E5E">
              <w:rPr>
                <w:rFonts w:cs="Arial"/>
                <w:sz w:val="18"/>
                <w:szCs w:val="18"/>
              </w:rPr>
              <w:t>D-10</w:t>
            </w:r>
          </w:p>
        </w:tc>
        <w:tc>
          <w:tcPr>
            <w:tcW w:w="2277" w:type="dxa"/>
            <w:vAlign w:val="center"/>
          </w:tcPr>
          <w:p w14:paraId="3C2A80D7" w14:textId="303748EE" w:rsidR="00C348C2" w:rsidRPr="00374E5E" w:rsidRDefault="008D7588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53F58D81" wp14:editId="723BDA47">
                  <wp:extent cx="467642" cy="819531"/>
                  <wp:effectExtent l="0" t="0" r="8890" b="0"/>
                  <wp:docPr id="44" name="Picture 44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Graphical user interfac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37" cy="8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459D8894" w14:textId="4287F7AF" w:rsidR="00C348C2" w:rsidRPr="00374E5E" w:rsidRDefault="00583E22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Open Plan Office</w:t>
            </w:r>
            <w:r w:rsidR="007C3827">
              <w:rPr>
                <w:rFonts w:cs="Arial"/>
                <w:sz w:val="18"/>
                <w:szCs w:val="18"/>
              </w:rPr>
              <w:t>/meeting rooms</w:t>
            </w:r>
          </w:p>
        </w:tc>
      </w:tr>
      <w:tr w:rsidR="002C4A2D" w:rsidRPr="00924739" w14:paraId="760ACCAA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1878198D" w14:textId="38D7D177" w:rsidR="002C4A2D" w:rsidRPr="00374E5E" w:rsidRDefault="002C4A2D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LCM2</w:t>
            </w:r>
          </w:p>
        </w:tc>
        <w:tc>
          <w:tcPr>
            <w:tcW w:w="2297" w:type="dxa"/>
            <w:vAlign w:val="center"/>
          </w:tcPr>
          <w:p w14:paraId="5278FBFB" w14:textId="5C9290E0" w:rsidR="002C4A2D" w:rsidRPr="00374E5E" w:rsidRDefault="00F830F7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2</w:t>
            </w:r>
            <w:r w:rsidR="006142D3" w:rsidRPr="00374E5E">
              <w:rPr>
                <w:rFonts w:cs="Arial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sz w:val="18"/>
                <w:szCs w:val="18"/>
              </w:rPr>
              <w:t>U</w:t>
            </w:r>
            <w:r w:rsidR="006142D3" w:rsidRPr="00374E5E">
              <w:rPr>
                <w:rFonts w:cs="Arial"/>
                <w:sz w:val="18"/>
                <w:szCs w:val="18"/>
              </w:rPr>
              <w:t>niverse</w:t>
            </w:r>
            <w:r w:rsidRPr="00374E5E">
              <w:rPr>
                <w:rFonts w:cs="Arial"/>
                <w:sz w:val="18"/>
                <w:szCs w:val="18"/>
              </w:rPr>
              <w:t xml:space="preserve"> DALI Controller</w:t>
            </w:r>
          </w:p>
          <w:p w14:paraId="0667AA26" w14:textId="7526909A" w:rsidR="006142D3" w:rsidRPr="00374E5E" w:rsidRDefault="006142D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(</w:t>
            </w:r>
            <w:r w:rsidR="00F830F7" w:rsidRPr="00374E5E">
              <w:rPr>
                <w:rFonts w:cs="Arial"/>
                <w:sz w:val="18"/>
                <w:szCs w:val="18"/>
              </w:rPr>
              <w:t>128</w:t>
            </w:r>
            <w:r w:rsidRPr="00374E5E">
              <w:rPr>
                <w:rFonts w:cs="Arial"/>
                <w:sz w:val="18"/>
                <w:szCs w:val="18"/>
              </w:rPr>
              <w:t xml:space="preserve"> addresses)</w:t>
            </w:r>
          </w:p>
        </w:tc>
        <w:tc>
          <w:tcPr>
            <w:tcW w:w="1559" w:type="dxa"/>
            <w:vAlign w:val="center"/>
          </w:tcPr>
          <w:p w14:paraId="51F71EBD" w14:textId="77777777" w:rsidR="002C4A2D" w:rsidRPr="00374E5E" w:rsidRDefault="002C4A2D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</w:p>
          <w:p w14:paraId="10631593" w14:textId="77777777" w:rsidR="006142D3" w:rsidRPr="00374E5E" w:rsidRDefault="006142D3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443F64DF" w14:textId="77777777" w:rsidR="006142D3" w:rsidRPr="00374E5E" w:rsidRDefault="006142D3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F0D88E4" w14:textId="482567D3" w:rsidR="002C4A2D" w:rsidRPr="00374E5E" w:rsidRDefault="006142D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SCMD</w:t>
            </w:r>
            <w:r w:rsidR="00F830F7" w:rsidRPr="00374E5E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2277" w:type="dxa"/>
            <w:vAlign w:val="center"/>
          </w:tcPr>
          <w:p w14:paraId="5549706A" w14:textId="2A6A10D1" w:rsidR="002C4A2D" w:rsidRPr="00374E5E" w:rsidRDefault="00F84374" w:rsidP="0091488D">
            <w:pPr>
              <w:spacing w:before="12" w:after="12" w:line="264" w:lineRule="auto"/>
              <w:jc w:val="center"/>
              <w:rPr>
                <w:rFonts w:cs="Arial"/>
                <w:b/>
                <w:noProof/>
                <w:color w:val="669C1F"/>
                <w:sz w:val="18"/>
                <w:szCs w:val="18"/>
              </w:rPr>
            </w:pPr>
            <w:r w:rsidRPr="00374E5E">
              <w:rPr>
                <w:rFonts w:cs="Arial"/>
                <w:b/>
                <w:noProof/>
                <w:color w:val="669C1F"/>
                <w:sz w:val="18"/>
                <w:szCs w:val="18"/>
              </w:rPr>
              <w:drawing>
                <wp:inline distT="0" distB="0" distL="0" distR="0" wp14:anchorId="4213EF41" wp14:editId="00355664">
                  <wp:extent cx="957532" cy="622124"/>
                  <wp:effectExtent l="0" t="0" r="0" b="6985"/>
                  <wp:docPr id="45" name="Picture 45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Graphical user interfac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31" cy="63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7D6A6753" w14:textId="79D9D438" w:rsidR="002C4A2D" w:rsidRPr="00374E5E" w:rsidRDefault="00B46E06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Open Plan Office</w:t>
            </w:r>
            <w:r>
              <w:rPr>
                <w:rFonts w:cs="Arial"/>
                <w:sz w:val="18"/>
                <w:szCs w:val="18"/>
              </w:rPr>
              <w:t>/meeting rooms</w:t>
            </w:r>
          </w:p>
        </w:tc>
      </w:tr>
      <w:tr w:rsidR="008D7588" w14:paraId="6DC3EF7B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3DF7EB48" w14:textId="4A8B89C0" w:rsidR="008D7588" w:rsidRPr="00374E5E" w:rsidRDefault="00D4257B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LCM3</w:t>
            </w:r>
          </w:p>
        </w:tc>
        <w:tc>
          <w:tcPr>
            <w:tcW w:w="2297" w:type="dxa"/>
            <w:vAlign w:val="center"/>
          </w:tcPr>
          <w:p w14:paraId="2418E8BA" w14:textId="77777777" w:rsidR="00F830F7" w:rsidRPr="00374E5E" w:rsidRDefault="00F830F7" w:rsidP="00F830F7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4 Universe DALI Controller</w:t>
            </w:r>
          </w:p>
          <w:p w14:paraId="6B09EF5D" w14:textId="6AA4DC9E" w:rsidR="008D7588" w:rsidRPr="00374E5E" w:rsidRDefault="00F830F7" w:rsidP="00F830F7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(256 addresses)</w:t>
            </w:r>
          </w:p>
        </w:tc>
        <w:tc>
          <w:tcPr>
            <w:tcW w:w="1559" w:type="dxa"/>
            <w:vAlign w:val="center"/>
          </w:tcPr>
          <w:p w14:paraId="16A458FB" w14:textId="77777777" w:rsidR="00F830F7" w:rsidRPr="00374E5E" w:rsidRDefault="00F830F7" w:rsidP="00F830F7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</w:p>
          <w:p w14:paraId="39F6583F" w14:textId="77777777" w:rsidR="00F830F7" w:rsidRPr="00374E5E" w:rsidRDefault="00F830F7" w:rsidP="00F830F7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7730A430" w14:textId="77777777" w:rsidR="008D7588" w:rsidRPr="00374E5E" w:rsidRDefault="008D7588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017CABD" w14:textId="16AD7718" w:rsidR="008D7588" w:rsidRPr="00374E5E" w:rsidRDefault="00F830F7" w:rsidP="0047188F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SCMD4</w:t>
            </w:r>
          </w:p>
        </w:tc>
        <w:tc>
          <w:tcPr>
            <w:tcW w:w="2277" w:type="dxa"/>
            <w:vAlign w:val="center"/>
          </w:tcPr>
          <w:p w14:paraId="4BC96D88" w14:textId="09B86D9F" w:rsidR="008D7588" w:rsidRPr="00374E5E" w:rsidRDefault="00F84374" w:rsidP="0047188F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03522809" wp14:editId="4B6EEA1C">
                  <wp:extent cx="992037" cy="633334"/>
                  <wp:effectExtent l="0" t="0" r="0" b="0"/>
                  <wp:docPr id="46" name="Picture 46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Graphical user interface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43" cy="63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097BCF14" w14:textId="494A6905" w:rsidR="008D7588" w:rsidRPr="00374E5E" w:rsidRDefault="00B46E06" w:rsidP="0047188F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Open Plan Office</w:t>
            </w:r>
            <w:r>
              <w:rPr>
                <w:rFonts w:cs="Arial"/>
                <w:sz w:val="18"/>
                <w:szCs w:val="18"/>
              </w:rPr>
              <w:t>/meeting rooms</w:t>
            </w:r>
          </w:p>
        </w:tc>
      </w:tr>
      <w:tr w:rsidR="00A167D0" w14:paraId="553CE7B0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175A9D28" w14:textId="68DAAEAC" w:rsidR="00A167D0" w:rsidRPr="00374E5E" w:rsidRDefault="00A167D0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bookmarkStart w:id="1" w:name="_Hlk62118423"/>
            <w:r w:rsidRPr="00374E5E">
              <w:rPr>
                <w:rFonts w:cs="Arial"/>
                <w:color w:val="auto"/>
                <w:sz w:val="18"/>
                <w:szCs w:val="18"/>
              </w:rPr>
              <w:t>LCM</w:t>
            </w:r>
            <w:r w:rsidR="00D4257B" w:rsidRPr="00374E5E">
              <w:rPr>
                <w:rFonts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2297" w:type="dxa"/>
            <w:vAlign w:val="center"/>
          </w:tcPr>
          <w:p w14:paraId="0A4BC3B4" w14:textId="199E4344" w:rsidR="00A167D0" w:rsidRPr="00374E5E" w:rsidRDefault="00A167D0" w:rsidP="00A167D0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4 x 32</w:t>
            </w:r>
            <w:r w:rsidR="00E01FFC" w:rsidRPr="00374E5E">
              <w:rPr>
                <w:rFonts w:cs="Arial"/>
                <w:sz w:val="18"/>
                <w:szCs w:val="18"/>
              </w:rPr>
              <w:t>A R</w:t>
            </w:r>
            <w:r w:rsidRPr="00374E5E">
              <w:rPr>
                <w:rFonts w:cs="Arial"/>
                <w:sz w:val="18"/>
                <w:szCs w:val="18"/>
              </w:rPr>
              <w:t xml:space="preserve">elay </w:t>
            </w:r>
            <w:r w:rsidR="00E01FFC" w:rsidRPr="00374E5E">
              <w:rPr>
                <w:rFonts w:cs="Arial"/>
                <w:sz w:val="18"/>
                <w:szCs w:val="18"/>
              </w:rPr>
              <w:t>M</w:t>
            </w:r>
            <w:r w:rsidRPr="00374E5E">
              <w:rPr>
                <w:rFonts w:cs="Arial"/>
                <w:sz w:val="18"/>
                <w:szCs w:val="18"/>
              </w:rPr>
              <w:t>odule</w:t>
            </w:r>
          </w:p>
        </w:tc>
        <w:tc>
          <w:tcPr>
            <w:tcW w:w="1559" w:type="dxa"/>
            <w:vAlign w:val="center"/>
          </w:tcPr>
          <w:p w14:paraId="179F7E66" w14:textId="77777777" w:rsidR="00A167D0" w:rsidRPr="00374E5E" w:rsidRDefault="00A167D0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</w:p>
          <w:p w14:paraId="5CC0D6C2" w14:textId="77777777" w:rsidR="00A167D0" w:rsidRPr="00374E5E" w:rsidRDefault="00A167D0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6CFBCA28" w14:textId="77777777" w:rsidR="00A167D0" w:rsidRPr="00374E5E" w:rsidRDefault="00A167D0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876023" w14:textId="77777777" w:rsidR="00A167D0" w:rsidRPr="00374E5E" w:rsidRDefault="00A167D0" w:rsidP="0047188F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SCMR0432</w:t>
            </w:r>
          </w:p>
        </w:tc>
        <w:tc>
          <w:tcPr>
            <w:tcW w:w="2277" w:type="dxa"/>
            <w:vAlign w:val="center"/>
          </w:tcPr>
          <w:p w14:paraId="6E7FDF13" w14:textId="3688BA7F" w:rsidR="00A167D0" w:rsidRPr="00374E5E" w:rsidRDefault="00E43782" w:rsidP="0047188F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366773FA" wp14:editId="172C8E05">
                  <wp:extent cx="583744" cy="673112"/>
                  <wp:effectExtent l="0" t="0" r="6985" b="0"/>
                  <wp:docPr id="47" name="Picture 47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graphical user interface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17" cy="68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3A9DDD3B" w14:textId="2DD686D7" w:rsidR="00A167D0" w:rsidRPr="00374E5E" w:rsidRDefault="00B46E06" w:rsidP="0047188F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For control of non-dimmable luminaires</w:t>
            </w:r>
          </w:p>
        </w:tc>
      </w:tr>
      <w:tr w:rsidR="00925FA4" w:rsidRPr="00F350E5" w14:paraId="5428E17B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1C91412D" w14:textId="50626DC6" w:rsidR="00925FA4" w:rsidRPr="00374E5E" w:rsidRDefault="00925FA4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LCM</w:t>
            </w:r>
            <w:r w:rsidR="00D4257B" w:rsidRPr="00374E5E">
              <w:rPr>
                <w:rFonts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2297" w:type="dxa"/>
            <w:vAlign w:val="center"/>
          </w:tcPr>
          <w:p w14:paraId="0B7E26F4" w14:textId="2C705830" w:rsidR="00925FA4" w:rsidRPr="00374E5E" w:rsidRDefault="00925FA4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4 x 1 amp DALI to </w:t>
            </w:r>
            <w:r w:rsidR="00006B5E" w:rsidRPr="00374E5E">
              <w:rPr>
                <w:rFonts w:cs="Arial"/>
                <w:sz w:val="18"/>
                <w:szCs w:val="18"/>
              </w:rPr>
              <w:t>P</w:t>
            </w:r>
            <w:r w:rsidRPr="00374E5E">
              <w:rPr>
                <w:rFonts w:cs="Arial"/>
                <w:sz w:val="18"/>
                <w:szCs w:val="18"/>
              </w:rPr>
              <w:t xml:space="preserve">hase </w:t>
            </w:r>
            <w:r w:rsidR="00006B5E" w:rsidRPr="00374E5E">
              <w:rPr>
                <w:rFonts w:cs="Arial"/>
                <w:sz w:val="18"/>
                <w:szCs w:val="18"/>
              </w:rPr>
              <w:t>A</w:t>
            </w:r>
            <w:r w:rsidRPr="00374E5E">
              <w:rPr>
                <w:rFonts w:cs="Arial"/>
                <w:sz w:val="18"/>
                <w:szCs w:val="18"/>
              </w:rPr>
              <w:t xml:space="preserve">daptive </w:t>
            </w:r>
            <w:r w:rsidR="00006B5E" w:rsidRPr="00374E5E">
              <w:rPr>
                <w:rFonts w:cs="Arial"/>
                <w:sz w:val="18"/>
                <w:szCs w:val="18"/>
              </w:rPr>
              <w:t>D</w:t>
            </w:r>
            <w:r w:rsidRPr="00374E5E">
              <w:rPr>
                <w:rFonts w:cs="Arial"/>
                <w:sz w:val="18"/>
                <w:szCs w:val="18"/>
              </w:rPr>
              <w:t>immer</w:t>
            </w:r>
          </w:p>
          <w:p w14:paraId="01A91CAF" w14:textId="652F0EFE" w:rsidR="00925FA4" w:rsidRPr="00374E5E" w:rsidRDefault="00925FA4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(leading </w:t>
            </w:r>
            <w:r w:rsidR="00006B5E" w:rsidRPr="00374E5E">
              <w:rPr>
                <w:rFonts w:cs="Arial"/>
                <w:sz w:val="18"/>
                <w:szCs w:val="18"/>
              </w:rPr>
              <w:t>/</w:t>
            </w:r>
            <w:r w:rsidRPr="00374E5E">
              <w:rPr>
                <w:rFonts w:cs="Arial"/>
                <w:sz w:val="18"/>
                <w:szCs w:val="18"/>
              </w:rPr>
              <w:t xml:space="preserve"> trailing edge)</w:t>
            </w:r>
          </w:p>
        </w:tc>
        <w:tc>
          <w:tcPr>
            <w:tcW w:w="1559" w:type="dxa"/>
            <w:vAlign w:val="center"/>
          </w:tcPr>
          <w:p w14:paraId="4FBE2856" w14:textId="77777777" w:rsidR="00925FA4" w:rsidRPr="00374E5E" w:rsidRDefault="00925FA4" w:rsidP="00925FA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</w:p>
          <w:p w14:paraId="4D1E3F03" w14:textId="77777777" w:rsidR="00925FA4" w:rsidRPr="00374E5E" w:rsidRDefault="00925FA4" w:rsidP="00925FA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1C643E3E" w14:textId="77777777" w:rsidR="00925FA4" w:rsidRPr="00374E5E" w:rsidRDefault="00925FA4" w:rsidP="004B72E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CB4966E" w14:textId="77777777" w:rsidR="00925FA4" w:rsidRPr="00374E5E" w:rsidRDefault="00925FA4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SCMA0401</w:t>
            </w:r>
          </w:p>
        </w:tc>
        <w:tc>
          <w:tcPr>
            <w:tcW w:w="2277" w:type="dxa"/>
            <w:vAlign w:val="center"/>
          </w:tcPr>
          <w:p w14:paraId="46FBE5DC" w14:textId="6C713BE0" w:rsidR="00925FA4" w:rsidRPr="00374E5E" w:rsidRDefault="000D6FBA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4F12E2D5" wp14:editId="14BEC929">
                  <wp:extent cx="1100533" cy="612476"/>
                  <wp:effectExtent l="0" t="0" r="4445" b="0"/>
                  <wp:docPr id="48" name="Picture 48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Graphical user interface, website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678" cy="62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48ADF1FA" w14:textId="35632945" w:rsidR="00925FA4" w:rsidRPr="00374E5E" w:rsidRDefault="007C3C0F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For control of architectural mains driven luminaires</w:t>
            </w:r>
          </w:p>
        </w:tc>
      </w:tr>
      <w:tr w:rsidR="00CC3371" w:rsidRPr="00F350E5" w14:paraId="62080DDD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3F5F0779" w14:textId="667F81B1" w:rsidR="00CC3371" w:rsidRPr="00B135DB" w:rsidRDefault="00CC3371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LCM</w:t>
            </w:r>
            <w:r w:rsidR="00D4257B" w:rsidRPr="00B135DB">
              <w:rPr>
                <w:rFonts w:cs="Arial"/>
                <w:color w:val="auto"/>
                <w:sz w:val="18"/>
                <w:szCs w:val="18"/>
              </w:rPr>
              <w:t>6</w:t>
            </w:r>
          </w:p>
        </w:tc>
        <w:tc>
          <w:tcPr>
            <w:tcW w:w="2297" w:type="dxa"/>
            <w:vAlign w:val="center"/>
          </w:tcPr>
          <w:p w14:paraId="3BAE73FD" w14:textId="3C674C7C" w:rsidR="00CC3371" w:rsidRPr="00B135DB" w:rsidRDefault="00CC3371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12 x 32</w:t>
            </w:r>
            <w:r w:rsidR="00B135DB">
              <w:rPr>
                <w:rFonts w:cs="Arial"/>
                <w:color w:val="auto"/>
                <w:sz w:val="18"/>
                <w:szCs w:val="18"/>
              </w:rPr>
              <w:t>A Relay Module</w:t>
            </w:r>
          </w:p>
          <w:p w14:paraId="2EA4923E" w14:textId="77777777" w:rsidR="00CC3371" w:rsidRPr="00B135DB" w:rsidRDefault="00CC3371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A8B2C7C" w14:textId="77777777" w:rsidR="00CC3371" w:rsidRPr="00B135DB" w:rsidRDefault="00CC3371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B135DB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</w:p>
          <w:p w14:paraId="48369AB1" w14:textId="77777777" w:rsidR="00CC3371" w:rsidRPr="00B135DB" w:rsidRDefault="00CC3371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71D945B3" w14:textId="77777777" w:rsidR="00CC3371" w:rsidRPr="00B135DB" w:rsidRDefault="00CC3371" w:rsidP="00925FA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753D638" w14:textId="484B54AF" w:rsidR="00CC3371" w:rsidRPr="00B135DB" w:rsidRDefault="00CC3371" w:rsidP="003E0379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SCMR1232</w:t>
            </w:r>
          </w:p>
        </w:tc>
        <w:tc>
          <w:tcPr>
            <w:tcW w:w="2277" w:type="dxa"/>
            <w:vAlign w:val="center"/>
          </w:tcPr>
          <w:p w14:paraId="264DF54B" w14:textId="20A5B5EF" w:rsidR="00CC3371" w:rsidRPr="00B135DB" w:rsidRDefault="00B135DB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10414FB8" wp14:editId="4506C4C2">
                  <wp:extent cx="1042699" cy="506622"/>
                  <wp:effectExtent l="0" t="0" r="5080" b="8255"/>
                  <wp:docPr id="76" name="Picture 7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text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390" cy="50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6D0132D5" w14:textId="027616AA" w:rsidR="00CC3371" w:rsidRPr="00B135DB" w:rsidRDefault="007C3C0F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For control of non-dimmable luminaires</w:t>
            </w:r>
          </w:p>
        </w:tc>
      </w:tr>
      <w:tr w:rsidR="00B135DB" w:rsidRPr="00F350E5" w14:paraId="5F0DEC8E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3014BAFF" w14:textId="431B83DF" w:rsidR="00B135DB" w:rsidRPr="00B135DB" w:rsidRDefault="00B135DB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LCM7</w:t>
            </w:r>
          </w:p>
        </w:tc>
        <w:tc>
          <w:tcPr>
            <w:tcW w:w="2297" w:type="dxa"/>
            <w:vAlign w:val="center"/>
          </w:tcPr>
          <w:p w14:paraId="2FB6C844" w14:textId="77777777" w:rsidR="00B135DB" w:rsidRDefault="00B135DB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 xml:space="preserve">12 </w:t>
            </w:r>
            <w:r>
              <w:rPr>
                <w:rFonts w:cs="Arial"/>
                <w:color w:val="auto"/>
                <w:sz w:val="18"/>
                <w:szCs w:val="18"/>
              </w:rPr>
              <w:t>Digital Dimmer</w:t>
            </w:r>
          </w:p>
          <w:p w14:paraId="26569B96" w14:textId="758D53F7" w:rsidR="00B135DB" w:rsidRPr="00B135DB" w:rsidRDefault="00B135DB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color w:val="auto"/>
                <w:sz w:val="18"/>
                <w:szCs w:val="18"/>
              </w:rPr>
              <w:t>Broadcast DALI / DSI / 1-10V</w:t>
            </w:r>
          </w:p>
        </w:tc>
        <w:tc>
          <w:tcPr>
            <w:tcW w:w="1559" w:type="dxa"/>
            <w:vAlign w:val="center"/>
          </w:tcPr>
          <w:p w14:paraId="49240DA5" w14:textId="77777777" w:rsidR="00B135DB" w:rsidRPr="00B135DB" w:rsidRDefault="00B135DB" w:rsidP="00B135DB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B135DB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</w:p>
          <w:p w14:paraId="639B7FE3" w14:textId="072C4478" w:rsidR="00B135DB" w:rsidRPr="00B135DB" w:rsidRDefault="00B135DB" w:rsidP="00B135DB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135DB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5F8622B8" w14:textId="6A2D092F" w:rsidR="00B135DB" w:rsidRPr="00B135DB" w:rsidRDefault="00B135DB" w:rsidP="003E0379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color w:val="auto"/>
                <w:sz w:val="18"/>
                <w:szCs w:val="18"/>
              </w:rPr>
              <w:t>SCMH1200</w:t>
            </w:r>
          </w:p>
        </w:tc>
        <w:tc>
          <w:tcPr>
            <w:tcW w:w="2277" w:type="dxa"/>
            <w:vAlign w:val="center"/>
          </w:tcPr>
          <w:p w14:paraId="37EEE554" w14:textId="1DB6283E" w:rsidR="00B135DB" w:rsidRPr="00B135DB" w:rsidRDefault="00B135DB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703281A7" wp14:editId="2F5F91A3">
                  <wp:extent cx="1060687" cy="512366"/>
                  <wp:effectExtent l="0" t="0" r="6350" b="2540"/>
                  <wp:docPr id="77" name="Picture 77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Graphical user interface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60" cy="51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62E0A45A" w14:textId="70AFE374" w:rsidR="00B135DB" w:rsidRPr="00B135DB" w:rsidRDefault="007632EC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color w:val="auto"/>
                <w:sz w:val="18"/>
                <w:szCs w:val="18"/>
              </w:rPr>
              <w:t>Reception scene setting</w:t>
            </w:r>
          </w:p>
        </w:tc>
      </w:tr>
      <w:tr w:rsidR="004A554A" w:rsidRPr="00F350E5" w14:paraId="5E332332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6A08B41E" w14:textId="088D027E" w:rsidR="004A554A" w:rsidRPr="00374E5E" w:rsidRDefault="004A554A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lastRenderedPageBreak/>
              <w:t>LCM</w:t>
            </w:r>
            <w:r w:rsidR="00B135DB">
              <w:rPr>
                <w:rFonts w:cs="Arial"/>
                <w:color w:val="auto"/>
                <w:sz w:val="18"/>
                <w:szCs w:val="18"/>
              </w:rPr>
              <w:t>8</w:t>
            </w:r>
          </w:p>
        </w:tc>
        <w:tc>
          <w:tcPr>
            <w:tcW w:w="2297" w:type="dxa"/>
            <w:vAlign w:val="center"/>
          </w:tcPr>
          <w:p w14:paraId="6AF2E51F" w14:textId="77D4D3F3" w:rsidR="004A554A" w:rsidRPr="00374E5E" w:rsidRDefault="0034442B" w:rsidP="00CC3371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Heating &amp; </w:t>
            </w:r>
            <w:r w:rsidR="001E3730" w:rsidRPr="00374E5E">
              <w:rPr>
                <w:rFonts w:cs="Arial"/>
                <w:sz w:val="18"/>
                <w:szCs w:val="18"/>
              </w:rPr>
              <w:t>c</w:t>
            </w:r>
            <w:r w:rsidRPr="00374E5E">
              <w:rPr>
                <w:rFonts w:cs="Arial"/>
                <w:sz w:val="18"/>
                <w:szCs w:val="18"/>
              </w:rPr>
              <w:t xml:space="preserve">ooling </w:t>
            </w:r>
            <w:r w:rsidR="005964B3" w:rsidRPr="00374E5E">
              <w:rPr>
                <w:rFonts w:cs="Arial"/>
                <w:sz w:val="18"/>
                <w:szCs w:val="18"/>
              </w:rPr>
              <w:t>Controller</w:t>
            </w:r>
          </w:p>
        </w:tc>
        <w:tc>
          <w:tcPr>
            <w:tcW w:w="1559" w:type="dxa"/>
            <w:vAlign w:val="center"/>
          </w:tcPr>
          <w:p w14:paraId="034CCAA1" w14:textId="77777777" w:rsidR="004A554A" w:rsidRPr="00374E5E" w:rsidRDefault="0034442B" w:rsidP="00CC3371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color w:val="auto"/>
                <w:sz w:val="18"/>
                <w:szCs w:val="18"/>
              </w:rPr>
              <w:t xml:space="preserve"> Enterprise</w:t>
            </w:r>
          </w:p>
        </w:tc>
        <w:tc>
          <w:tcPr>
            <w:tcW w:w="1276" w:type="dxa"/>
            <w:vAlign w:val="center"/>
          </w:tcPr>
          <w:p w14:paraId="34063969" w14:textId="77777777" w:rsidR="004A554A" w:rsidRPr="00374E5E" w:rsidRDefault="0034442B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HVAC-1</w:t>
            </w:r>
          </w:p>
        </w:tc>
        <w:tc>
          <w:tcPr>
            <w:tcW w:w="2277" w:type="dxa"/>
            <w:vAlign w:val="center"/>
          </w:tcPr>
          <w:p w14:paraId="6DD55074" w14:textId="2399F8D6" w:rsidR="004A554A" w:rsidRPr="00374E5E" w:rsidRDefault="0053501D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64EBFF62" wp14:editId="1B32C164">
                  <wp:extent cx="656147" cy="554203"/>
                  <wp:effectExtent l="0" t="0" r="0" b="0"/>
                  <wp:docPr id="49" name="Picture 49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Graphical user interface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11" cy="56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2B7C64C8" w14:textId="2B23F63B" w:rsidR="004A554A" w:rsidRPr="00374E5E" w:rsidRDefault="0034442B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Integra</w:t>
            </w:r>
            <w:r w:rsidR="00083F70">
              <w:rPr>
                <w:rFonts w:cs="Arial"/>
                <w:sz w:val="18"/>
                <w:szCs w:val="18"/>
              </w:rPr>
              <w:t>ted</w:t>
            </w:r>
            <w:r w:rsidRPr="00374E5E">
              <w:rPr>
                <w:rFonts w:cs="Arial"/>
                <w:sz w:val="18"/>
                <w:szCs w:val="18"/>
              </w:rPr>
              <w:t xml:space="preserve"> into </w:t>
            </w:r>
            <w:r w:rsidR="00083F70">
              <w:rPr>
                <w:rFonts w:cs="Arial"/>
                <w:sz w:val="18"/>
                <w:szCs w:val="18"/>
              </w:rPr>
              <w:t>a fan coil controller</w:t>
            </w:r>
          </w:p>
        </w:tc>
      </w:tr>
      <w:tr w:rsidR="00DD07F9" w:rsidRPr="00374E5E" w14:paraId="1E8D5024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6ADA2D7F" w14:textId="77777777" w:rsidR="00DD07F9" w:rsidRPr="00374E5E" w:rsidRDefault="001E3730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FD1</w:t>
            </w:r>
          </w:p>
        </w:tc>
        <w:tc>
          <w:tcPr>
            <w:tcW w:w="2297" w:type="dxa"/>
            <w:vAlign w:val="center"/>
          </w:tcPr>
          <w:p w14:paraId="4F105666" w14:textId="77777777" w:rsidR="00DD07F9" w:rsidRPr="00374E5E" w:rsidRDefault="001E3730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DALI field relay</w:t>
            </w:r>
          </w:p>
          <w:p w14:paraId="40CF6B3C" w14:textId="77777777" w:rsidR="00DC1CD3" w:rsidRPr="00374E5E" w:rsidRDefault="00DC1CD3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On of/off control</w:t>
            </w:r>
          </w:p>
        </w:tc>
        <w:tc>
          <w:tcPr>
            <w:tcW w:w="1559" w:type="dxa"/>
            <w:vAlign w:val="center"/>
          </w:tcPr>
          <w:p w14:paraId="7051B103" w14:textId="1C6CCC65" w:rsidR="00DD07F9" w:rsidRPr="00374E5E" w:rsidRDefault="001E3730" w:rsidP="004B72E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color w:val="auto"/>
                <w:sz w:val="18"/>
                <w:szCs w:val="18"/>
              </w:rPr>
              <w:t xml:space="preserve"> Enterpri</w:t>
            </w:r>
            <w:r w:rsidR="00083F70">
              <w:rPr>
                <w:rFonts w:cs="Arial"/>
                <w:color w:val="auto"/>
                <w:sz w:val="18"/>
                <w:szCs w:val="18"/>
              </w:rPr>
              <w:t>s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</w:t>
            </w:r>
          </w:p>
        </w:tc>
        <w:tc>
          <w:tcPr>
            <w:tcW w:w="1276" w:type="dxa"/>
            <w:vAlign w:val="center"/>
          </w:tcPr>
          <w:p w14:paraId="0900C697" w14:textId="77777777" w:rsidR="00DD07F9" w:rsidRPr="00374E5E" w:rsidRDefault="00DC1CD3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FLTS</w:t>
            </w:r>
          </w:p>
        </w:tc>
        <w:tc>
          <w:tcPr>
            <w:tcW w:w="2277" w:type="dxa"/>
            <w:vAlign w:val="center"/>
          </w:tcPr>
          <w:p w14:paraId="7DCF4420" w14:textId="3D8FC6C1" w:rsidR="00DD07F9" w:rsidRPr="00374E5E" w:rsidRDefault="002D683D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4FC8BEAB" wp14:editId="0C6E97D5">
                  <wp:extent cx="638917" cy="595601"/>
                  <wp:effectExtent l="0" t="0" r="8890" b="0"/>
                  <wp:docPr id="50" name="Picture 5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Text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299" cy="60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13758573" w14:textId="63201D9C" w:rsidR="00DD07F9" w:rsidRPr="00374E5E" w:rsidRDefault="00DC1CD3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For control of </w:t>
            </w:r>
            <w:r w:rsidR="007632EC">
              <w:rPr>
                <w:rFonts w:cs="Arial"/>
                <w:sz w:val="18"/>
                <w:szCs w:val="18"/>
              </w:rPr>
              <w:t>non</w:t>
            </w:r>
            <w:r w:rsidR="00047BAF">
              <w:rPr>
                <w:rFonts w:cs="Arial"/>
                <w:sz w:val="18"/>
                <w:szCs w:val="18"/>
              </w:rPr>
              <w:t>-dimmable</w:t>
            </w:r>
            <w:r w:rsidRPr="00374E5E">
              <w:rPr>
                <w:rFonts w:cs="Arial"/>
                <w:sz w:val="18"/>
                <w:szCs w:val="18"/>
              </w:rPr>
              <w:t xml:space="preserve"> luminaires via DALI</w:t>
            </w:r>
          </w:p>
        </w:tc>
      </w:tr>
      <w:bookmarkEnd w:id="1"/>
      <w:tr w:rsidR="00C348C2" w:rsidRPr="00374E5E" w14:paraId="193FBD87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2E4833DF" w14:textId="77777777" w:rsidR="00C348C2" w:rsidRPr="00374E5E" w:rsidRDefault="00624989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P</w:t>
            </w:r>
            <w:r w:rsidR="00C348C2" w:rsidRPr="00374E5E">
              <w:rPr>
                <w:rFonts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2297" w:type="dxa"/>
            <w:vAlign w:val="center"/>
          </w:tcPr>
          <w:p w14:paraId="22FAADBB" w14:textId="77777777" w:rsidR="00C348C2" w:rsidRPr="00374E5E" w:rsidRDefault="00624989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Ceiling mount PIR/photocell 64mm cut out</w:t>
            </w:r>
          </w:p>
        </w:tc>
        <w:tc>
          <w:tcPr>
            <w:tcW w:w="1559" w:type="dxa"/>
            <w:vAlign w:val="center"/>
          </w:tcPr>
          <w:p w14:paraId="245244FE" w14:textId="7F3FFAD4" w:rsidR="004B72E4" w:rsidRPr="00374E5E" w:rsidRDefault="004B72E4" w:rsidP="004B72E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  <w:r w:rsidR="00083F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032D955A" w14:textId="77777777" w:rsidR="00C348C2" w:rsidRPr="00374E5E" w:rsidRDefault="00C348C2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6C73F58" w14:textId="77777777" w:rsidR="00C348C2" w:rsidRPr="00374E5E" w:rsidRDefault="00624989" w:rsidP="003E037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PPAD- C-DALI-ADDR</w:t>
            </w:r>
          </w:p>
        </w:tc>
        <w:tc>
          <w:tcPr>
            <w:tcW w:w="2277" w:type="dxa"/>
            <w:vAlign w:val="center"/>
          </w:tcPr>
          <w:p w14:paraId="24D5B571" w14:textId="77777777" w:rsidR="00C348C2" w:rsidRPr="00374E5E" w:rsidRDefault="00D1285A" w:rsidP="0091488D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5026C7A5" wp14:editId="7AC5DD0E">
                  <wp:extent cx="914400" cy="914400"/>
                  <wp:effectExtent l="0" t="0" r="0" b="0"/>
                  <wp:docPr id="1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359E6970" w14:textId="77777777" w:rsidR="00C348C2" w:rsidRPr="00374E5E" w:rsidRDefault="0017722E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Recess mounting</w:t>
            </w:r>
          </w:p>
        </w:tc>
      </w:tr>
      <w:tr w:rsidR="00624989" w:rsidRPr="00374E5E" w14:paraId="3C767BDB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3D5698F1" w14:textId="77777777" w:rsidR="00624989" w:rsidRPr="00374E5E" w:rsidRDefault="00624989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P2</w:t>
            </w:r>
          </w:p>
        </w:tc>
        <w:tc>
          <w:tcPr>
            <w:tcW w:w="2297" w:type="dxa"/>
            <w:vAlign w:val="center"/>
          </w:tcPr>
          <w:p w14:paraId="3E363888" w14:textId="77777777" w:rsidR="00624989" w:rsidRPr="00374E5E" w:rsidRDefault="00624989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Miniature DALI PIR/Photocell  32mm for integration into a luminaire</w:t>
            </w:r>
          </w:p>
        </w:tc>
        <w:tc>
          <w:tcPr>
            <w:tcW w:w="1559" w:type="dxa"/>
            <w:vAlign w:val="center"/>
          </w:tcPr>
          <w:p w14:paraId="0C870D0E" w14:textId="496CDC36" w:rsidR="00624989" w:rsidRPr="00374E5E" w:rsidRDefault="00624989" w:rsidP="00083F70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  <w:r w:rsidR="00083F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340C814B" w14:textId="38818583" w:rsidR="00624989" w:rsidRPr="00374E5E" w:rsidRDefault="00624989" w:rsidP="0047188F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PPAD- C-MB-</w:t>
            </w:r>
            <w:r w:rsidR="004343D1" w:rsidRPr="00374E5E">
              <w:rPr>
                <w:rFonts w:cs="Arial"/>
                <w:sz w:val="18"/>
                <w:szCs w:val="18"/>
              </w:rPr>
              <w:t xml:space="preserve">DALI </w:t>
            </w:r>
            <w:r w:rsidRPr="00374E5E">
              <w:rPr>
                <w:rFonts w:cs="Arial"/>
                <w:sz w:val="18"/>
                <w:szCs w:val="18"/>
              </w:rPr>
              <w:t>ADDR</w:t>
            </w:r>
          </w:p>
        </w:tc>
        <w:tc>
          <w:tcPr>
            <w:tcW w:w="2277" w:type="dxa"/>
            <w:vAlign w:val="center"/>
          </w:tcPr>
          <w:p w14:paraId="5EC8DE5B" w14:textId="72BC70F7" w:rsidR="00624989" w:rsidRPr="00374E5E" w:rsidRDefault="00E31AF7" w:rsidP="0047188F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42469ECE" wp14:editId="27DE29FA">
                  <wp:extent cx="761810" cy="684338"/>
                  <wp:effectExtent l="0" t="0" r="635" b="1905"/>
                  <wp:docPr id="51" name="Picture 51" descr="A close-up of a computer mous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close-up of a computer mouse&#10;&#10;Description automatically generated with medium confidenc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40" cy="69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5B07272B" w14:textId="35B4211C" w:rsidR="00624989" w:rsidRPr="00374E5E" w:rsidRDefault="00F35839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Recess, </w:t>
            </w:r>
            <w:r w:rsidR="003E3ED3" w:rsidRPr="00374E5E">
              <w:rPr>
                <w:rFonts w:cs="Arial"/>
                <w:sz w:val="18"/>
                <w:szCs w:val="18"/>
              </w:rPr>
              <w:t>Luminaire</w:t>
            </w:r>
            <w:r w:rsidR="0017722E" w:rsidRPr="00374E5E">
              <w:rPr>
                <w:rFonts w:cs="Arial"/>
                <w:sz w:val="18"/>
                <w:szCs w:val="18"/>
              </w:rPr>
              <w:t xml:space="preserve"> or Besa</w:t>
            </w:r>
            <w:r w:rsidR="003E3ED3" w:rsidRPr="00374E5E">
              <w:rPr>
                <w:rFonts w:cs="Arial"/>
                <w:sz w:val="18"/>
                <w:szCs w:val="18"/>
              </w:rPr>
              <w:t xml:space="preserve"> integrated</w:t>
            </w:r>
            <w:r w:rsidR="00624989" w:rsidRPr="00374E5E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7279D4" w:rsidRPr="00374E5E" w14:paraId="5087F245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287A553B" w14:textId="77777777" w:rsidR="007279D4" w:rsidRPr="00374E5E" w:rsidRDefault="007279D4" w:rsidP="00B8236A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P3</w:t>
            </w:r>
          </w:p>
        </w:tc>
        <w:tc>
          <w:tcPr>
            <w:tcW w:w="2297" w:type="dxa"/>
            <w:vAlign w:val="center"/>
          </w:tcPr>
          <w:p w14:paraId="782475A6" w14:textId="1859D81C" w:rsidR="007279D4" w:rsidRPr="00374E5E" w:rsidRDefault="007279D4" w:rsidP="00240F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Analogue RJ1</w:t>
            </w:r>
            <w:r w:rsidR="008655E5" w:rsidRPr="00374E5E">
              <w:rPr>
                <w:rFonts w:cs="Arial"/>
                <w:sz w:val="18"/>
                <w:szCs w:val="18"/>
              </w:rPr>
              <w:t>2</w:t>
            </w:r>
            <w:r w:rsidRPr="00374E5E">
              <w:rPr>
                <w:rFonts w:cs="Arial"/>
                <w:sz w:val="18"/>
                <w:szCs w:val="18"/>
              </w:rPr>
              <w:t xml:space="preserve"> connection</w:t>
            </w:r>
            <w:r w:rsidR="00047BAF">
              <w:rPr>
                <w:rFonts w:cs="Arial"/>
                <w:sz w:val="18"/>
                <w:szCs w:val="18"/>
              </w:rPr>
              <w:t>,49mm</w:t>
            </w:r>
            <w:r w:rsidR="005940B9">
              <w:rPr>
                <w:rFonts w:cs="Arial"/>
                <w:sz w:val="18"/>
                <w:szCs w:val="18"/>
              </w:rPr>
              <w:t xml:space="preserve"> cut out</w:t>
            </w:r>
            <w:r w:rsidRPr="00374E5E">
              <w:rPr>
                <w:rFonts w:cs="Arial"/>
                <w:sz w:val="18"/>
                <w:szCs w:val="18"/>
              </w:rPr>
              <w:t xml:space="preserve"> for the </w:t>
            </w:r>
            <w:proofErr w:type="spellStart"/>
            <w:r w:rsidRPr="00374E5E">
              <w:rPr>
                <w:rFonts w:cs="Arial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sz w:val="18"/>
                <w:szCs w:val="18"/>
              </w:rPr>
              <w:t xml:space="preserve"> Enterprise</w:t>
            </w:r>
          </w:p>
          <w:p w14:paraId="29C24A81" w14:textId="77777777" w:rsidR="007279D4" w:rsidRPr="00374E5E" w:rsidRDefault="007279D4" w:rsidP="00240F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LCM</w:t>
            </w:r>
          </w:p>
        </w:tc>
        <w:tc>
          <w:tcPr>
            <w:tcW w:w="1559" w:type="dxa"/>
            <w:vAlign w:val="center"/>
          </w:tcPr>
          <w:p w14:paraId="2CFD1983" w14:textId="38BD6826" w:rsidR="007279D4" w:rsidRPr="00374E5E" w:rsidRDefault="007279D4" w:rsidP="007279D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  <w:r w:rsidR="00083F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04C884E5" w14:textId="77777777" w:rsidR="007279D4" w:rsidRPr="00374E5E" w:rsidRDefault="007279D4" w:rsidP="004B72E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B9EF18D" w14:textId="77777777" w:rsidR="007279D4" w:rsidRPr="00374E5E" w:rsidRDefault="007279D4" w:rsidP="007279D4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AXCS01SRJ</w:t>
            </w:r>
          </w:p>
          <w:p w14:paraId="3BA57614" w14:textId="77777777" w:rsidR="007279D4" w:rsidRPr="00374E5E" w:rsidRDefault="007279D4" w:rsidP="00240F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55AFBE86" w14:textId="6DF65E5A" w:rsidR="007279D4" w:rsidRPr="00374E5E" w:rsidRDefault="000E33A5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</w:pPr>
            <w:r w:rsidRPr="00374E5E"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  <w:drawing>
                <wp:inline distT="0" distB="0" distL="0" distR="0" wp14:anchorId="1F8E8561" wp14:editId="655A41B8">
                  <wp:extent cx="766015" cy="634018"/>
                  <wp:effectExtent l="0" t="0" r="0" b="0"/>
                  <wp:docPr id="52" name="Picture 52" descr="A picture containing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white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09" cy="63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522CEBAD" w14:textId="77777777" w:rsidR="007279D4" w:rsidRPr="00374E5E" w:rsidRDefault="0017722E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Recess</w:t>
            </w:r>
          </w:p>
          <w:p w14:paraId="205A3340" w14:textId="77777777" w:rsidR="0017722E" w:rsidRPr="00374E5E" w:rsidRDefault="0017722E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mounting</w:t>
            </w:r>
          </w:p>
          <w:p w14:paraId="3F6CEB34" w14:textId="77777777" w:rsidR="007279D4" w:rsidRPr="00374E5E" w:rsidRDefault="007279D4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24989" w:rsidRPr="00374E5E" w14:paraId="1AC88C4D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0A662CBE" w14:textId="77777777" w:rsidR="00624989" w:rsidRPr="00374E5E" w:rsidRDefault="00624989" w:rsidP="00B8236A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P</w:t>
            </w:r>
            <w:r w:rsidR="007279D4" w:rsidRPr="00374E5E">
              <w:rPr>
                <w:rFonts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2297" w:type="dxa"/>
            <w:vAlign w:val="center"/>
          </w:tcPr>
          <w:p w14:paraId="0CCF292D" w14:textId="6AA7551F" w:rsidR="00624989" w:rsidRPr="00374E5E" w:rsidRDefault="004B72E4" w:rsidP="00240F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DALI Ceiling mount PIR/photocell</w:t>
            </w:r>
            <w:r w:rsidR="00C75771">
              <w:rPr>
                <w:rFonts w:cs="Arial"/>
                <w:sz w:val="18"/>
                <w:szCs w:val="18"/>
              </w:rPr>
              <w:t>, 91mm cut out</w:t>
            </w:r>
          </w:p>
        </w:tc>
        <w:tc>
          <w:tcPr>
            <w:tcW w:w="1559" w:type="dxa"/>
            <w:vAlign w:val="center"/>
          </w:tcPr>
          <w:p w14:paraId="6D5B9263" w14:textId="295C5123" w:rsidR="004B72E4" w:rsidRPr="00374E5E" w:rsidRDefault="004B72E4" w:rsidP="004B72E4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  <w:r w:rsidR="00083F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6D0BD7ED" w14:textId="77777777" w:rsidR="00624989" w:rsidRPr="00374E5E" w:rsidRDefault="00624989" w:rsidP="0091488D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A678885" w14:textId="77777777" w:rsidR="00624989" w:rsidRPr="00374E5E" w:rsidRDefault="004B72E4" w:rsidP="00240F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FLT-MTS12</w:t>
            </w:r>
          </w:p>
        </w:tc>
        <w:tc>
          <w:tcPr>
            <w:tcW w:w="2277" w:type="dxa"/>
            <w:vAlign w:val="center"/>
          </w:tcPr>
          <w:p w14:paraId="70ED4608" w14:textId="09D0CAF9" w:rsidR="00624989" w:rsidRPr="00374E5E" w:rsidRDefault="00EE1DAE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</w:pPr>
            <w:r w:rsidRPr="00374E5E"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  <w:drawing>
                <wp:inline distT="0" distB="0" distL="0" distR="0" wp14:anchorId="2A07566D" wp14:editId="5B3181BD">
                  <wp:extent cx="707678" cy="713675"/>
                  <wp:effectExtent l="0" t="0" r="0" b="0"/>
                  <wp:docPr id="53" name="Picture 53" descr="A picture containing electronics, indoor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electronics, indoor, white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19" cy="72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59A49A83" w14:textId="77777777" w:rsidR="00624989" w:rsidRPr="00374E5E" w:rsidRDefault="0017722E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Recess or surface-larger coverage</w:t>
            </w:r>
          </w:p>
        </w:tc>
      </w:tr>
      <w:tr w:rsidR="0034442B" w:rsidRPr="00374E5E" w14:paraId="4DC9B7BD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1ABB315A" w14:textId="77777777" w:rsidR="0034442B" w:rsidRPr="00374E5E" w:rsidRDefault="0034442B" w:rsidP="00B8236A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P5</w:t>
            </w:r>
          </w:p>
        </w:tc>
        <w:tc>
          <w:tcPr>
            <w:tcW w:w="2297" w:type="dxa"/>
            <w:vAlign w:val="center"/>
          </w:tcPr>
          <w:p w14:paraId="1A611932" w14:textId="2CE68CB0" w:rsidR="0034442B" w:rsidRPr="00374E5E" w:rsidRDefault="0034442B" w:rsidP="00240F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HB DALI Ceiling mount PIR/photocell</w:t>
            </w:r>
            <w:r w:rsidR="005940B9">
              <w:rPr>
                <w:rFonts w:cs="Arial"/>
                <w:sz w:val="18"/>
                <w:szCs w:val="18"/>
              </w:rPr>
              <w:t xml:space="preserve">, </w:t>
            </w:r>
            <w:r w:rsidR="00BC3EBB">
              <w:rPr>
                <w:rFonts w:cs="Arial"/>
                <w:sz w:val="18"/>
                <w:szCs w:val="18"/>
              </w:rPr>
              <w:t>64mm</w:t>
            </w:r>
          </w:p>
        </w:tc>
        <w:tc>
          <w:tcPr>
            <w:tcW w:w="1559" w:type="dxa"/>
            <w:vAlign w:val="center"/>
          </w:tcPr>
          <w:p w14:paraId="01978388" w14:textId="55A16C3A" w:rsidR="0034442B" w:rsidRPr="00374E5E" w:rsidRDefault="0034442B" w:rsidP="00083F70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color w:val="auto"/>
                <w:sz w:val="18"/>
                <w:szCs w:val="18"/>
              </w:rPr>
              <w:t xml:space="preserve"> Enterprise</w:t>
            </w:r>
          </w:p>
        </w:tc>
        <w:tc>
          <w:tcPr>
            <w:tcW w:w="1276" w:type="dxa"/>
            <w:vAlign w:val="center"/>
          </w:tcPr>
          <w:p w14:paraId="2C9DB94C" w14:textId="77777777" w:rsidR="0034442B" w:rsidRPr="00374E5E" w:rsidRDefault="0034442B" w:rsidP="0034442B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39DA57A0" w14:textId="77777777" w:rsidR="0034442B" w:rsidRPr="00374E5E" w:rsidRDefault="0034442B" w:rsidP="0034442B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PPAD-C-HB-DALI-ADDR</w:t>
            </w:r>
          </w:p>
          <w:p w14:paraId="08607141" w14:textId="77777777" w:rsidR="0034442B" w:rsidRPr="00374E5E" w:rsidRDefault="0034442B" w:rsidP="00240FC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76E5776B" w14:textId="58E5F5D3" w:rsidR="0034442B" w:rsidRPr="00374E5E" w:rsidRDefault="00E27B94" w:rsidP="0091488D">
            <w:pPr>
              <w:spacing w:before="12" w:after="12" w:line="264" w:lineRule="auto"/>
              <w:jc w:val="center"/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</w:pPr>
            <w:r w:rsidRPr="00374E5E"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  <w:drawing>
                <wp:inline distT="0" distB="0" distL="0" distR="0" wp14:anchorId="091475D3" wp14:editId="152710B9">
                  <wp:extent cx="612891" cy="567876"/>
                  <wp:effectExtent l="0" t="0" r="0" b="3810"/>
                  <wp:docPr id="54" name="Picture 54" descr="A picture containing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light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52" cy="57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5C233589" w14:textId="0C8F20B7" w:rsidR="0034442B" w:rsidRPr="00374E5E" w:rsidRDefault="004343D1" w:rsidP="0091488D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High Bay - </w:t>
            </w:r>
            <w:r w:rsidR="0034442B" w:rsidRPr="00374E5E">
              <w:rPr>
                <w:rFonts w:cs="Arial"/>
                <w:sz w:val="18"/>
                <w:szCs w:val="18"/>
              </w:rPr>
              <w:t>Atriums &amp; Warehouses</w:t>
            </w:r>
          </w:p>
        </w:tc>
      </w:tr>
      <w:tr w:rsidR="00256E48" w:rsidRPr="00374E5E" w14:paraId="13F045AB" w14:textId="77777777" w:rsidTr="00083F70">
        <w:trPr>
          <w:trHeight w:val="835"/>
        </w:trPr>
        <w:tc>
          <w:tcPr>
            <w:tcW w:w="958" w:type="dxa"/>
            <w:vAlign w:val="center"/>
          </w:tcPr>
          <w:p w14:paraId="4E9AA7E0" w14:textId="65826E7F" w:rsidR="00256E48" w:rsidRPr="00374E5E" w:rsidRDefault="001A5648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C</w:t>
            </w:r>
            <w:r w:rsidR="00256E48" w:rsidRPr="00374E5E">
              <w:rPr>
                <w:rFonts w:cs="Arial"/>
                <w:color w:val="auto"/>
                <w:sz w:val="18"/>
                <w:szCs w:val="18"/>
              </w:rPr>
              <w:t>P1</w:t>
            </w:r>
          </w:p>
        </w:tc>
        <w:tc>
          <w:tcPr>
            <w:tcW w:w="2297" w:type="dxa"/>
            <w:vAlign w:val="center"/>
          </w:tcPr>
          <w:p w14:paraId="1E270A87" w14:textId="4701B1DB" w:rsidR="00C80BE2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Metal </w:t>
            </w:r>
            <w:r w:rsidR="001A5648" w:rsidRPr="00374E5E">
              <w:rPr>
                <w:rFonts w:cs="Arial"/>
                <w:sz w:val="18"/>
                <w:szCs w:val="18"/>
              </w:rPr>
              <w:t>Control</w:t>
            </w:r>
            <w:r w:rsidR="00C80BE2" w:rsidRPr="00374E5E">
              <w:rPr>
                <w:rFonts w:cs="Arial"/>
                <w:sz w:val="18"/>
                <w:szCs w:val="18"/>
              </w:rPr>
              <w:t xml:space="preserve"> Plate-</w:t>
            </w:r>
          </w:p>
          <w:p w14:paraId="5ACBA1D3" w14:textId="77777777" w:rsidR="00256E48" w:rsidRPr="00374E5E" w:rsidRDefault="00C80BE2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C</w:t>
            </w:r>
            <w:r w:rsidR="00256E48" w:rsidRPr="00374E5E">
              <w:rPr>
                <w:rFonts w:cs="Arial"/>
                <w:sz w:val="18"/>
                <w:szCs w:val="18"/>
              </w:rPr>
              <w:t>onfigurable button size</w:t>
            </w:r>
            <w:r w:rsidRPr="00374E5E">
              <w:rPr>
                <w:rFonts w:cs="Arial"/>
                <w:sz w:val="18"/>
                <w:szCs w:val="18"/>
              </w:rPr>
              <w:t xml:space="preserve">s &amp; </w:t>
            </w:r>
            <w:r w:rsidR="00256E48" w:rsidRPr="00374E5E">
              <w:rPr>
                <w:rFonts w:cs="Arial"/>
                <w:sz w:val="18"/>
                <w:szCs w:val="18"/>
              </w:rPr>
              <w:t>engrav</w:t>
            </w:r>
            <w:r w:rsidRPr="00374E5E">
              <w:rPr>
                <w:rFonts w:cs="Arial"/>
                <w:sz w:val="18"/>
                <w:szCs w:val="18"/>
              </w:rPr>
              <w:t>ing</w:t>
            </w:r>
            <w:r w:rsidR="00256E48" w:rsidRPr="00374E5E">
              <w:rPr>
                <w:rFonts w:cs="Arial"/>
                <w:sz w:val="18"/>
                <w:szCs w:val="18"/>
              </w:rPr>
              <w:t xml:space="preserve">, </w:t>
            </w:r>
          </w:p>
        </w:tc>
        <w:tc>
          <w:tcPr>
            <w:tcW w:w="1559" w:type="dxa"/>
            <w:vAlign w:val="center"/>
          </w:tcPr>
          <w:p w14:paraId="571FC30B" w14:textId="233A7053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  <w:r w:rsidR="00083F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788A5509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DED2484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sz w:val="18"/>
                <w:szCs w:val="18"/>
              </w:rPr>
              <w:t>Sencia</w:t>
            </w:r>
            <w:proofErr w:type="spellEnd"/>
            <w:r w:rsidRPr="00374E5E">
              <w:rPr>
                <w:rFonts w:cs="Arial"/>
                <w:sz w:val="18"/>
                <w:szCs w:val="18"/>
              </w:rPr>
              <w:t xml:space="preserve"> </w:t>
            </w:r>
          </w:p>
          <w:p w14:paraId="3D9ECBAC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Range</w:t>
            </w:r>
          </w:p>
        </w:tc>
        <w:tc>
          <w:tcPr>
            <w:tcW w:w="2277" w:type="dxa"/>
            <w:vAlign w:val="center"/>
          </w:tcPr>
          <w:p w14:paraId="0FF858BC" w14:textId="4061EC2E" w:rsidR="00256E48" w:rsidRPr="00374E5E" w:rsidRDefault="00E735F9" w:rsidP="00256E48">
            <w:pPr>
              <w:spacing w:before="12" w:after="12" w:line="264" w:lineRule="auto"/>
              <w:jc w:val="center"/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</w:pPr>
            <w:r w:rsidRPr="00374E5E">
              <w:rPr>
                <w:rFonts w:cs="Arial"/>
                <w:b/>
                <w:bCs/>
                <w:noProof/>
                <w:color w:val="669C1F"/>
                <w:sz w:val="18"/>
                <w:szCs w:val="18"/>
              </w:rPr>
              <w:drawing>
                <wp:inline distT="0" distB="0" distL="0" distR="0" wp14:anchorId="07AE80D9" wp14:editId="793C04D1">
                  <wp:extent cx="629728" cy="624391"/>
                  <wp:effectExtent l="0" t="0" r="0" b="4445"/>
                  <wp:docPr id="55" name="Picture 55" descr="A picture containing text, indoor, black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icture containing text, indoor, black, electronics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70" cy="63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vAlign w:val="center"/>
          </w:tcPr>
          <w:p w14:paraId="4570D034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Meeting rooms</w:t>
            </w:r>
          </w:p>
        </w:tc>
      </w:tr>
    </w:tbl>
    <w:p w14:paraId="03AD5E62" w14:textId="77777777" w:rsidR="008B31B0" w:rsidRPr="00374E5E" w:rsidRDefault="008B31B0" w:rsidP="00423E69">
      <w:pPr>
        <w:spacing w:after="0"/>
        <w:jc w:val="both"/>
        <w:rPr>
          <w:rFonts w:cs="Arial"/>
          <w:b/>
          <w:color w:val="auto"/>
          <w:sz w:val="18"/>
          <w:szCs w:val="18"/>
        </w:rPr>
      </w:pPr>
    </w:p>
    <w:p w14:paraId="2D0A7DFD" w14:textId="77777777" w:rsidR="008B31B0" w:rsidRPr="00374E5E" w:rsidRDefault="008B31B0" w:rsidP="00F350E5">
      <w:pPr>
        <w:spacing w:after="0"/>
        <w:ind w:left="720" w:hanging="720"/>
        <w:jc w:val="both"/>
        <w:rPr>
          <w:rFonts w:cs="Arial"/>
          <w:color w:val="auto"/>
          <w:sz w:val="18"/>
          <w:szCs w:val="18"/>
        </w:rPr>
      </w:pPr>
    </w:p>
    <w:tbl>
      <w:tblPr>
        <w:tblW w:w="10910" w:type="dxa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438"/>
        <w:gridCol w:w="1559"/>
        <w:gridCol w:w="1276"/>
        <w:gridCol w:w="2268"/>
        <w:gridCol w:w="2552"/>
      </w:tblGrid>
      <w:tr w:rsidR="00256E48" w:rsidRPr="00374E5E" w14:paraId="6CCA9D75" w14:textId="77777777" w:rsidTr="00083F70">
        <w:trPr>
          <w:trHeight w:val="834"/>
        </w:trPr>
        <w:tc>
          <w:tcPr>
            <w:tcW w:w="817" w:type="dxa"/>
            <w:vAlign w:val="center"/>
          </w:tcPr>
          <w:p w14:paraId="06902915" w14:textId="447A6495" w:rsidR="00256E48" w:rsidRPr="00374E5E" w:rsidRDefault="001A5648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bookmarkStart w:id="2" w:name="_Hlk62114712"/>
            <w:r w:rsidRPr="00374E5E">
              <w:rPr>
                <w:rFonts w:cs="Arial"/>
                <w:color w:val="auto"/>
                <w:sz w:val="18"/>
                <w:szCs w:val="18"/>
              </w:rPr>
              <w:t>C</w:t>
            </w:r>
            <w:r w:rsidR="00256E48" w:rsidRPr="00374E5E">
              <w:rPr>
                <w:rFonts w:cs="Arial"/>
                <w:color w:val="auto"/>
                <w:sz w:val="18"/>
                <w:szCs w:val="18"/>
              </w:rPr>
              <w:t>P2</w:t>
            </w:r>
          </w:p>
        </w:tc>
        <w:tc>
          <w:tcPr>
            <w:tcW w:w="2438" w:type="dxa"/>
            <w:vAlign w:val="center"/>
          </w:tcPr>
          <w:p w14:paraId="75D72AFA" w14:textId="78FCAB81" w:rsidR="00C80BE2" w:rsidRPr="00374E5E" w:rsidRDefault="00256E48" w:rsidP="001A56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Metal </w:t>
            </w:r>
            <w:r w:rsidR="001A5648" w:rsidRPr="00374E5E">
              <w:rPr>
                <w:rFonts w:cs="Arial"/>
                <w:sz w:val="18"/>
                <w:szCs w:val="18"/>
              </w:rPr>
              <w:t>Control</w:t>
            </w:r>
            <w:r w:rsidR="00C80BE2" w:rsidRPr="00374E5E">
              <w:rPr>
                <w:rFonts w:cs="Arial"/>
                <w:sz w:val="18"/>
                <w:szCs w:val="18"/>
              </w:rPr>
              <w:t xml:space="preserve"> Plate-</w:t>
            </w:r>
          </w:p>
          <w:p w14:paraId="5A98C16A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4 Button</w:t>
            </w:r>
          </w:p>
          <w:p w14:paraId="3140DE71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Raise up/down  </w:t>
            </w:r>
          </w:p>
        </w:tc>
        <w:tc>
          <w:tcPr>
            <w:tcW w:w="1559" w:type="dxa"/>
            <w:vAlign w:val="center"/>
          </w:tcPr>
          <w:p w14:paraId="13510952" w14:textId="05B340DA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  <w:r w:rsidR="00083F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26DF5021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011C473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Classic </w:t>
            </w:r>
          </w:p>
          <w:p w14:paraId="34809C71" w14:textId="6D62E7E4" w:rsidR="00256E48" w:rsidRPr="00374E5E" w:rsidRDefault="00256E48" w:rsidP="00842A8C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Range</w:t>
            </w:r>
          </w:p>
        </w:tc>
        <w:tc>
          <w:tcPr>
            <w:tcW w:w="2268" w:type="dxa"/>
            <w:vAlign w:val="center"/>
          </w:tcPr>
          <w:p w14:paraId="44FE677A" w14:textId="757BE458" w:rsidR="00256E48" w:rsidRPr="00374E5E" w:rsidRDefault="00AC515A" w:rsidP="00256E48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2CF3FFC0" wp14:editId="0EF6328F">
                  <wp:extent cx="681926" cy="689631"/>
                  <wp:effectExtent l="0" t="0" r="4445" b="0"/>
                  <wp:docPr id="56" name="Picture 56" descr="A picture containing black, electronics, calculator, remote contr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containing black, electronics, calculator, remote control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41" cy="69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ED497A6" w14:textId="77777777" w:rsidR="00256E48" w:rsidRPr="00374E5E" w:rsidRDefault="00256E48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Meeting rooms</w:t>
            </w:r>
          </w:p>
        </w:tc>
      </w:tr>
      <w:bookmarkEnd w:id="2"/>
      <w:tr w:rsidR="00256E48" w:rsidRPr="00374E5E" w14:paraId="7B8FBAE6" w14:textId="77777777" w:rsidTr="00083F70">
        <w:trPr>
          <w:trHeight w:val="834"/>
        </w:trPr>
        <w:tc>
          <w:tcPr>
            <w:tcW w:w="817" w:type="dxa"/>
            <w:vAlign w:val="center"/>
          </w:tcPr>
          <w:p w14:paraId="34078FE9" w14:textId="6D62A3F1" w:rsidR="00256E48" w:rsidRPr="00374E5E" w:rsidRDefault="001A5648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C</w:t>
            </w:r>
            <w:r w:rsidR="00256E48" w:rsidRPr="00374E5E">
              <w:rPr>
                <w:rFonts w:cs="Arial"/>
                <w:color w:val="auto"/>
                <w:sz w:val="18"/>
                <w:szCs w:val="18"/>
              </w:rPr>
              <w:t>P3</w:t>
            </w:r>
          </w:p>
        </w:tc>
        <w:tc>
          <w:tcPr>
            <w:tcW w:w="2438" w:type="dxa"/>
            <w:vAlign w:val="center"/>
          </w:tcPr>
          <w:p w14:paraId="2ECC877C" w14:textId="055EDED4" w:rsidR="00256E48" w:rsidRPr="00374E5E" w:rsidRDefault="00256E48" w:rsidP="00842A8C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Plastic </w:t>
            </w:r>
            <w:r w:rsidR="00842A8C">
              <w:rPr>
                <w:rFonts w:cs="Arial"/>
                <w:sz w:val="18"/>
                <w:szCs w:val="18"/>
              </w:rPr>
              <w:t xml:space="preserve">DALI </w:t>
            </w:r>
            <w:r w:rsidR="001A5648" w:rsidRPr="00374E5E">
              <w:rPr>
                <w:rFonts w:cs="Arial"/>
                <w:sz w:val="18"/>
                <w:szCs w:val="18"/>
              </w:rPr>
              <w:t xml:space="preserve">Control </w:t>
            </w:r>
            <w:r w:rsidRPr="00374E5E">
              <w:rPr>
                <w:rFonts w:cs="Arial"/>
                <w:sz w:val="18"/>
                <w:szCs w:val="18"/>
              </w:rPr>
              <w:t>Plate</w:t>
            </w:r>
          </w:p>
        </w:tc>
        <w:tc>
          <w:tcPr>
            <w:tcW w:w="1559" w:type="dxa"/>
            <w:vAlign w:val="center"/>
          </w:tcPr>
          <w:p w14:paraId="137A35D1" w14:textId="44E3D18E" w:rsidR="00256E48" w:rsidRPr="00374E5E" w:rsidRDefault="00256E48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color w:val="auto"/>
                <w:sz w:val="18"/>
                <w:szCs w:val="18"/>
              </w:rPr>
              <w:t>iLight</w:t>
            </w:r>
            <w:proofErr w:type="spellEnd"/>
            <w:r w:rsidR="00083F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color w:val="auto"/>
                <w:sz w:val="18"/>
                <w:szCs w:val="18"/>
              </w:rPr>
              <w:t>Enterprise</w:t>
            </w:r>
          </w:p>
          <w:p w14:paraId="526F572F" w14:textId="77777777" w:rsidR="00256E48" w:rsidRPr="00374E5E" w:rsidRDefault="00256E48" w:rsidP="0047188F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F054109" w14:textId="457C1DA4" w:rsidR="00256E48" w:rsidRPr="00374E5E" w:rsidRDefault="00256E48" w:rsidP="00842A8C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C</w:t>
            </w:r>
            <w:r w:rsidR="00D73436" w:rsidRPr="00374E5E">
              <w:rPr>
                <w:rFonts w:cs="Arial"/>
                <w:sz w:val="18"/>
                <w:szCs w:val="18"/>
              </w:rPr>
              <w:t>LD Range</w:t>
            </w:r>
            <w:r w:rsidRPr="00374E5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79CAC72" w14:textId="30B29B9C" w:rsidR="00256E48" w:rsidRPr="00374E5E" w:rsidRDefault="00916230" w:rsidP="0047188F">
            <w:pPr>
              <w:spacing w:before="12" w:after="12" w:line="264" w:lineRule="auto"/>
              <w:jc w:val="center"/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</w:pPr>
            <w:r w:rsidRPr="00374E5E">
              <w:rPr>
                <w:rFonts w:cs="Arial"/>
                <w:noProof/>
                <w:color w:val="auto"/>
                <w:sz w:val="18"/>
                <w:szCs w:val="18"/>
                <w:lang w:eastAsia="zh-CN"/>
              </w:rPr>
              <w:drawing>
                <wp:inline distT="0" distB="0" distL="0" distR="0" wp14:anchorId="4F086CAA" wp14:editId="67D476FC">
                  <wp:extent cx="638317" cy="649136"/>
                  <wp:effectExtent l="0" t="0" r="0" b="0"/>
                  <wp:docPr id="57" name="Picture 57" descr="Graphical user interface,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Graphical user interface, diagram&#10;&#10;Description automatically generated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64" cy="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40905167" w14:textId="77777777" w:rsidR="00256E48" w:rsidRPr="00374E5E" w:rsidRDefault="00256E48" w:rsidP="0047188F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Meeting rooms</w:t>
            </w:r>
          </w:p>
        </w:tc>
      </w:tr>
      <w:tr w:rsidR="00256E48" w:rsidRPr="00374E5E" w14:paraId="33EA4A15" w14:textId="77777777" w:rsidTr="00083F70">
        <w:trPr>
          <w:trHeight w:val="1524"/>
        </w:trPr>
        <w:tc>
          <w:tcPr>
            <w:tcW w:w="817" w:type="dxa"/>
            <w:vAlign w:val="center"/>
          </w:tcPr>
          <w:p w14:paraId="54020BA1" w14:textId="37324122" w:rsidR="00256E48" w:rsidRPr="00374E5E" w:rsidRDefault="00D73436" w:rsidP="00256E4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T</w:t>
            </w:r>
            <w:r w:rsidR="00D44443" w:rsidRPr="00374E5E">
              <w:rPr>
                <w:rFonts w:cs="Arial"/>
                <w:color w:val="auto"/>
                <w:sz w:val="18"/>
                <w:szCs w:val="18"/>
              </w:rPr>
              <w:t>S</w:t>
            </w:r>
            <w:r w:rsidR="00710B02" w:rsidRPr="00374E5E">
              <w:rPr>
                <w:rFonts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2438" w:type="dxa"/>
            <w:vAlign w:val="center"/>
          </w:tcPr>
          <w:p w14:paraId="6D8505EA" w14:textId="4097EB86" w:rsidR="00256E48" w:rsidRPr="00374E5E" w:rsidRDefault="00E7762D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8” </w:t>
            </w:r>
            <w:r w:rsidR="00D73436" w:rsidRPr="00374E5E">
              <w:rPr>
                <w:rFonts w:cs="Arial"/>
                <w:sz w:val="18"/>
                <w:szCs w:val="18"/>
              </w:rPr>
              <w:t>Multiroom</w:t>
            </w:r>
            <w:r w:rsidR="00C94964" w:rsidRPr="00374E5E">
              <w:rPr>
                <w:rFonts w:cs="Arial"/>
                <w:sz w:val="18"/>
                <w:szCs w:val="18"/>
              </w:rPr>
              <w:t xml:space="preserve"> Colour</w:t>
            </w:r>
            <w:r w:rsidR="00D73436" w:rsidRPr="00374E5E">
              <w:rPr>
                <w:rFonts w:cs="Arial"/>
                <w:sz w:val="18"/>
                <w:szCs w:val="18"/>
              </w:rPr>
              <w:t xml:space="preserve"> Touchscreen</w:t>
            </w:r>
          </w:p>
        </w:tc>
        <w:tc>
          <w:tcPr>
            <w:tcW w:w="1559" w:type="dxa"/>
            <w:vAlign w:val="center"/>
          </w:tcPr>
          <w:p w14:paraId="0730D19D" w14:textId="72EB1252" w:rsidR="00D73436" w:rsidRPr="00374E5E" w:rsidRDefault="00D73436" w:rsidP="00083F70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sz w:val="18"/>
                <w:szCs w:val="18"/>
              </w:rPr>
              <w:t xml:space="preserve"> Enterprise</w:t>
            </w:r>
          </w:p>
        </w:tc>
        <w:tc>
          <w:tcPr>
            <w:tcW w:w="1276" w:type="dxa"/>
            <w:vAlign w:val="center"/>
          </w:tcPr>
          <w:p w14:paraId="76E61C0B" w14:textId="6B0182A9" w:rsidR="00256E48" w:rsidRPr="00374E5E" w:rsidRDefault="00D73436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TSE80</w:t>
            </w:r>
          </w:p>
        </w:tc>
        <w:tc>
          <w:tcPr>
            <w:tcW w:w="2268" w:type="dxa"/>
            <w:vAlign w:val="center"/>
          </w:tcPr>
          <w:p w14:paraId="74CED20C" w14:textId="3F132BD3" w:rsidR="00256E48" w:rsidRPr="00374E5E" w:rsidRDefault="0045236A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5D852008" wp14:editId="2CBB204F">
                  <wp:extent cx="1245930" cy="879894"/>
                  <wp:effectExtent l="0" t="0" r="0" b="0"/>
                  <wp:docPr id="58" name="Picture 58" descr="A picture containing text, monitor, black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picture containing text, monitor, black, indoor&#10;&#10;Description automatically generate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37" cy="88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3D5D0089" w14:textId="77777777" w:rsidR="00256E48" w:rsidRPr="00374E5E" w:rsidRDefault="00D73436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Reception, meeting rooms</w:t>
            </w:r>
            <w:r w:rsidR="009E00DB" w:rsidRPr="00374E5E">
              <w:rPr>
                <w:rFonts w:cs="Arial"/>
                <w:sz w:val="18"/>
                <w:szCs w:val="18"/>
              </w:rPr>
              <w:t xml:space="preserve"> or central controller</w:t>
            </w:r>
          </w:p>
        </w:tc>
      </w:tr>
      <w:tr w:rsidR="00E7762D" w:rsidRPr="00374E5E" w14:paraId="139DBE62" w14:textId="77777777" w:rsidTr="00083F70">
        <w:trPr>
          <w:trHeight w:val="50"/>
        </w:trPr>
        <w:tc>
          <w:tcPr>
            <w:tcW w:w="817" w:type="dxa"/>
            <w:vAlign w:val="center"/>
          </w:tcPr>
          <w:p w14:paraId="5834CC60" w14:textId="4E9CAB1A" w:rsidR="00E7762D" w:rsidRPr="00374E5E" w:rsidRDefault="00E7762D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TS2</w:t>
            </w:r>
          </w:p>
        </w:tc>
        <w:tc>
          <w:tcPr>
            <w:tcW w:w="2438" w:type="dxa"/>
            <w:vAlign w:val="center"/>
          </w:tcPr>
          <w:p w14:paraId="7C916766" w14:textId="15592EDF" w:rsidR="00E7762D" w:rsidRPr="00374E5E" w:rsidRDefault="00C94964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5.5” Multiroom Colour Touchscreen</w:t>
            </w:r>
          </w:p>
        </w:tc>
        <w:tc>
          <w:tcPr>
            <w:tcW w:w="1559" w:type="dxa"/>
            <w:vAlign w:val="center"/>
          </w:tcPr>
          <w:p w14:paraId="71389CCD" w14:textId="3F2AB68C" w:rsidR="00E7762D" w:rsidRPr="00374E5E" w:rsidRDefault="00E7762D" w:rsidP="00083F70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sz w:val="18"/>
                <w:szCs w:val="18"/>
              </w:rPr>
              <w:t xml:space="preserve"> Enterprise</w:t>
            </w:r>
          </w:p>
        </w:tc>
        <w:tc>
          <w:tcPr>
            <w:tcW w:w="1276" w:type="dxa"/>
            <w:vAlign w:val="center"/>
          </w:tcPr>
          <w:p w14:paraId="23E46248" w14:textId="7A568639" w:rsidR="00E7762D" w:rsidRPr="00374E5E" w:rsidRDefault="00E7762D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TSE55</w:t>
            </w:r>
          </w:p>
        </w:tc>
        <w:tc>
          <w:tcPr>
            <w:tcW w:w="2268" w:type="dxa"/>
            <w:vAlign w:val="center"/>
          </w:tcPr>
          <w:p w14:paraId="0B9B16BD" w14:textId="7215FDF9" w:rsidR="00E7762D" w:rsidRPr="00374E5E" w:rsidRDefault="0045236A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50BD2F9E" wp14:editId="5DD48E93">
                  <wp:extent cx="954298" cy="603849"/>
                  <wp:effectExtent l="0" t="0" r="0" b="6350"/>
                  <wp:docPr id="59" name="Picture 59" descr="A picture containing text, monitor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picture containing text, monitor, screenshot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43" cy="61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7C3F513" w14:textId="296B1CE2" w:rsidR="00E7762D" w:rsidRPr="00374E5E" w:rsidRDefault="00C94964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Reception, meeting rooms or central controller</w:t>
            </w:r>
          </w:p>
        </w:tc>
      </w:tr>
      <w:tr w:rsidR="00256E48" w:rsidRPr="00CD42A9" w14:paraId="26D7D171" w14:textId="77777777" w:rsidTr="00083F70">
        <w:trPr>
          <w:trHeight w:val="50"/>
        </w:trPr>
        <w:tc>
          <w:tcPr>
            <w:tcW w:w="817" w:type="dxa"/>
            <w:vAlign w:val="center"/>
          </w:tcPr>
          <w:p w14:paraId="3E28D7F4" w14:textId="51F30451" w:rsidR="00256E48" w:rsidRPr="00374E5E" w:rsidRDefault="001371AE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lastRenderedPageBreak/>
              <w:t xml:space="preserve"> </w:t>
            </w:r>
            <w:r w:rsidR="00E7762D" w:rsidRPr="00374E5E">
              <w:rPr>
                <w:rFonts w:cs="Arial"/>
                <w:color w:val="auto"/>
                <w:sz w:val="18"/>
                <w:szCs w:val="18"/>
              </w:rPr>
              <w:t>APP</w:t>
            </w:r>
          </w:p>
        </w:tc>
        <w:tc>
          <w:tcPr>
            <w:tcW w:w="2438" w:type="dxa"/>
            <w:vAlign w:val="center"/>
          </w:tcPr>
          <w:p w14:paraId="3FF17AB1" w14:textId="77777777" w:rsidR="00256E48" w:rsidRPr="00374E5E" w:rsidRDefault="001371AE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sz w:val="18"/>
                <w:szCs w:val="18"/>
              </w:rPr>
              <w:t xml:space="preserve"> App</w:t>
            </w:r>
          </w:p>
          <w:p w14:paraId="3B9D9FFB" w14:textId="64AC978C" w:rsidR="001371AE" w:rsidRPr="00374E5E" w:rsidRDefault="001371AE" w:rsidP="00BA76DC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Lighting</w:t>
            </w:r>
            <w:r w:rsidR="00BA76DC" w:rsidRPr="00374E5E">
              <w:rPr>
                <w:rFonts w:cs="Arial"/>
                <w:sz w:val="18"/>
                <w:szCs w:val="18"/>
              </w:rPr>
              <w:t>, HVAC, S</w:t>
            </w:r>
            <w:r w:rsidRPr="00374E5E">
              <w:rPr>
                <w:rFonts w:cs="Arial"/>
                <w:sz w:val="18"/>
                <w:szCs w:val="18"/>
              </w:rPr>
              <w:t>hading</w:t>
            </w:r>
          </w:p>
        </w:tc>
        <w:tc>
          <w:tcPr>
            <w:tcW w:w="1559" w:type="dxa"/>
            <w:vAlign w:val="center"/>
          </w:tcPr>
          <w:p w14:paraId="4817EB04" w14:textId="14E9F697" w:rsidR="00256E48" w:rsidRPr="00374E5E" w:rsidRDefault="001371AE" w:rsidP="00083F70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sz w:val="18"/>
                <w:szCs w:val="18"/>
              </w:rPr>
              <w:t xml:space="preserve"> Enterprise</w:t>
            </w:r>
          </w:p>
        </w:tc>
        <w:tc>
          <w:tcPr>
            <w:tcW w:w="1276" w:type="dxa"/>
            <w:vAlign w:val="center"/>
          </w:tcPr>
          <w:p w14:paraId="589FD091" w14:textId="5913B63A" w:rsidR="00256E48" w:rsidRPr="00374E5E" w:rsidRDefault="004343D1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sz w:val="18"/>
                <w:szCs w:val="18"/>
              </w:rPr>
              <w:t>TSEtouch</w:t>
            </w:r>
            <w:proofErr w:type="spellEnd"/>
          </w:p>
        </w:tc>
        <w:tc>
          <w:tcPr>
            <w:tcW w:w="2268" w:type="dxa"/>
            <w:vAlign w:val="center"/>
          </w:tcPr>
          <w:p w14:paraId="06113BE5" w14:textId="0E60186A" w:rsidR="00256E48" w:rsidRPr="00374E5E" w:rsidRDefault="00032374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17954B97" wp14:editId="4859DA4C">
                  <wp:extent cx="1078992" cy="664464"/>
                  <wp:effectExtent l="0" t="0" r="6985" b="2540"/>
                  <wp:docPr id="60" name="Picture 60" descr="Graphical user interface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Graphical user interface, application, chat or text message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E338546" w14:textId="77777777" w:rsidR="00256E48" w:rsidRPr="00374E5E" w:rsidRDefault="001371AE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Remote access/meeting rooms</w:t>
            </w:r>
            <w:r w:rsidR="009E00DB" w:rsidRPr="00374E5E">
              <w:rPr>
                <w:rFonts w:cs="Arial"/>
                <w:sz w:val="18"/>
                <w:szCs w:val="18"/>
              </w:rPr>
              <w:t xml:space="preserve"> for end user applications</w:t>
            </w:r>
          </w:p>
          <w:p w14:paraId="798CBA66" w14:textId="77777777" w:rsidR="001371AE" w:rsidRPr="00374E5E" w:rsidRDefault="001371AE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81DC6" w:rsidRPr="00CD42A9" w14:paraId="70490AE4" w14:textId="77777777" w:rsidTr="00083F70">
        <w:trPr>
          <w:trHeight w:val="834"/>
        </w:trPr>
        <w:tc>
          <w:tcPr>
            <w:tcW w:w="817" w:type="dxa"/>
            <w:vAlign w:val="center"/>
          </w:tcPr>
          <w:p w14:paraId="408AB597" w14:textId="77777777" w:rsidR="00281DC6" w:rsidRPr="00374E5E" w:rsidRDefault="00281DC6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TS3</w:t>
            </w:r>
          </w:p>
        </w:tc>
        <w:tc>
          <w:tcPr>
            <w:tcW w:w="2438" w:type="dxa"/>
            <w:vAlign w:val="center"/>
          </w:tcPr>
          <w:p w14:paraId="24653E05" w14:textId="79867859" w:rsidR="00281DC6" w:rsidRPr="00374E5E" w:rsidRDefault="00281DC6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4” Colour Touch Screen</w:t>
            </w:r>
            <w:r w:rsidR="001C5018" w:rsidRPr="00374E5E">
              <w:rPr>
                <w:rFonts w:cs="Arial"/>
                <w:sz w:val="18"/>
                <w:szCs w:val="18"/>
              </w:rPr>
              <w:t xml:space="preserve"> for </w:t>
            </w:r>
            <w:r w:rsidR="00D76AC6" w:rsidRPr="00374E5E">
              <w:rPr>
                <w:rFonts w:cs="Arial"/>
                <w:sz w:val="18"/>
                <w:szCs w:val="18"/>
              </w:rPr>
              <w:t>HVAC-1  L</w:t>
            </w:r>
            <w:r w:rsidR="001C5018" w:rsidRPr="00374E5E">
              <w:rPr>
                <w:rFonts w:cs="Arial"/>
                <w:sz w:val="18"/>
                <w:szCs w:val="18"/>
              </w:rPr>
              <w:t xml:space="preserve">ighting, </w:t>
            </w:r>
            <w:r w:rsidR="00D76AC6" w:rsidRPr="00374E5E">
              <w:rPr>
                <w:rFonts w:cs="Arial"/>
                <w:sz w:val="18"/>
                <w:szCs w:val="18"/>
              </w:rPr>
              <w:t>HVAC</w:t>
            </w:r>
            <w:r w:rsidR="001C5018" w:rsidRPr="00374E5E">
              <w:rPr>
                <w:rFonts w:cs="Arial"/>
                <w:sz w:val="18"/>
                <w:szCs w:val="18"/>
              </w:rPr>
              <w:t xml:space="preserve"> &amp; </w:t>
            </w:r>
            <w:r w:rsidR="00883710" w:rsidRPr="00374E5E">
              <w:rPr>
                <w:rFonts w:cs="Arial"/>
                <w:sz w:val="18"/>
                <w:szCs w:val="18"/>
              </w:rPr>
              <w:t>S</w:t>
            </w:r>
            <w:r w:rsidR="001C5018" w:rsidRPr="00374E5E">
              <w:rPr>
                <w:rFonts w:cs="Arial"/>
                <w:sz w:val="18"/>
                <w:szCs w:val="18"/>
              </w:rPr>
              <w:t>hading</w:t>
            </w:r>
          </w:p>
        </w:tc>
        <w:tc>
          <w:tcPr>
            <w:tcW w:w="1559" w:type="dxa"/>
            <w:vAlign w:val="center"/>
          </w:tcPr>
          <w:p w14:paraId="5B090953" w14:textId="77777777" w:rsidR="00281DC6" w:rsidRPr="00374E5E" w:rsidRDefault="00281DC6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sz w:val="18"/>
                <w:szCs w:val="18"/>
              </w:rPr>
              <w:t xml:space="preserve"> Enterprise</w:t>
            </w:r>
          </w:p>
        </w:tc>
        <w:tc>
          <w:tcPr>
            <w:tcW w:w="1276" w:type="dxa"/>
            <w:vAlign w:val="center"/>
          </w:tcPr>
          <w:p w14:paraId="04B7A83F" w14:textId="77777777" w:rsidR="00281DC6" w:rsidRPr="00374E5E" w:rsidRDefault="00281DC6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TSG40</w:t>
            </w:r>
          </w:p>
        </w:tc>
        <w:tc>
          <w:tcPr>
            <w:tcW w:w="2268" w:type="dxa"/>
            <w:vAlign w:val="center"/>
          </w:tcPr>
          <w:p w14:paraId="14BE2C5E" w14:textId="1D0B209E" w:rsidR="00281DC6" w:rsidRPr="00374E5E" w:rsidRDefault="00777620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4EEF14F4" wp14:editId="723D6296">
                  <wp:extent cx="905774" cy="619201"/>
                  <wp:effectExtent l="0" t="0" r="8890" b="0"/>
                  <wp:docPr id="61" name="Picture 61" descr="A rectangular electronic devi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rectangular electronic device&#10;&#10;Description automatically generated with low confidenc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40" cy="62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EB8BD75" w14:textId="1DA98B83" w:rsidR="00281DC6" w:rsidRPr="00374E5E" w:rsidRDefault="001C5018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Meeting rooms</w:t>
            </w:r>
          </w:p>
        </w:tc>
      </w:tr>
      <w:tr w:rsidR="008655E5" w:rsidRPr="00CD42A9" w14:paraId="3AD084D5" w14:textId="77777777" w:rsidTr="00083F70">
        <w:trPr>
          <w:trHeight w:val="1430"/>
        </w:trPr>
        <w:tc>
          <w:tcPr>
            <w:tcW w:w="817" w:type="dxa"/>
            <w:vAlign w:val="center"/>
          </w:tcPr>
          <w:p w14:paraId="3D33C16B" w14:textId="77777777" w:rsidR="008655E5" w:rsidRPr="00374E5E" w:rsidRDefault="008655E5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PC1</w:t>
            </w:r>
          </w:p>
        </w:tc>
        <w:tc>
          <w:tcPr>
            <w:tcW w:w="2438" w:type="dxa"/>
            <w:vAlign w:val="center"/>
          </w:tcPr>
          <w:p w14:paraId="5EC1ED53" w14:textId="46D4BE81" w:rsidR="008655E5" w:rsidRPr="00374E5E" w:rsidRDefault="008655E5" w:rsidP="00F74EB2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Enterprise </w:t>
            </w:r>
            <w:r w:rsidR="00F74EB2" w:rsidRPr="00374E5E">
              <w:rPr>
                <w:rFonts w:cs="Arial"/>
                <w:sz w:val="18"/>
                <w:szCs w:val="18"/>
              </w:rPr>
              <w:t>Operate</w:t>
            </w:r>
          </w:p>
          <w:p w14:paraId="50BA841C" w14:textId="77777777" w:rsidR="008655E5" w:rsidRPr="00374E5E" w:rsidRDefault="008655E5" w:rsidP="008655E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A569FFB" w14:textId="4611CBF2" w:rsidR="008655E5" w:rsidRPr="00374E5E" w:rsidRDefault="008655E5" w:rsidP="00D20CB2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sz w:val="18"/>
                <w:szCs w:val="18"/>
              </w:rPr>
              <w:t>iLight</w:t>
            </w:r>
            <w:proofErr w:type="spellEnd"/>
            <w:r w:rsidR="00D20CB2">
              <w:rPr>
                <w:rFonts w:cs="Arial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3844142F" w14:textId="77777777" w:rsidR="008655E5" w:rsidRPr="00374E5E" w:rsidRDefault="008655E5" w:rsidP="008655E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AX-PCSM1</w:t>
            </w:r>
          </w:p>
          <w:p w14:paraId="26C72B2A" w14:textId="77777777" w:rsidR="008655E5" w:rsidRPr="00374E5E" w:rsidRDefault="008655E5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1CFA6CD" w14:textId="7EAA0BFE" w:rsidR="008655E5" w:rsidRPr="00374E5E" w:rsidRDefault="002A6CDC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5C9B0E20" wp14:editId="4C0C5AE6">
                  <wp:extent cx="940279" cy="1025276"/>
                  <wp:effectExtent l="0" t="0" r="0" b="3810"/>
                  <wp:docPr id="62" name="Picture 6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Graphical user interface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42" cy="103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63ED752" w14:textId="2049755F" w:rsidR="00207F49" w:rsidRPr="00374E5E" w:rsidRDefault="00696533" w:rsidP="00207F4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Timed events &amp; scene recall </w:t>
            </w:r>
          </w:p>
          <w:p w14:paraId="337C18CF" w14:textId="41E04EBE" w:rsidR="008655E5" w:rsidRPr="00374E5E" w:rsidRDefault="008655E5" w:rsidP="008655E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8655E5" w:rsidRPr="00CD42A9" w14:paraId="706D30A4" w14:textId="77777777" w:rsidTr="00083F70">
        <w:trPr>
          <w:trHeight w:val="1430"/>
        </w:trPr>
        <w:tc>
          <w:tcPr>
            <w:tcW w:w="817" w:type="dxa"/>
            <w:vAlign w:val="center"/>
          </w:tcPr>
          <w:p w14:paraId="6C84ABBA" w14:textId="77777777" w:rsidR="008655E5" w:rsidRPr="00374E5E" w:rsidRDefault="008655E5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PC2</w:t>
            </w:r>
          </w:p>
        </w:tc>
        <w:tc>
          <w:tcPr>
            <w:tcW w:w="2438" w:type="dxa"/>
            <w:vAlign w:val="center"/>
          </w:tcPr>
          <w:p w14:paraId="38BD024C" w14:textId="77777777" w:rsidR="008C3249" w:rsidRPr="00374E5E" w:rsidRDefault="008C3249" w:rsidP="008655E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460DDDAC" w14:textId="77777777" w:rsidR="008C3249" w:rsidRPr="00374E5E" w:rsidRDefault="008C3249" w:rsidP="008655E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1CFDF4F1" w14:textId="77777777" w:rsidR="008655E5" w:rsidRPr="00374E5E" w:rsidRDefault="008655E5" w:rsidP="008655E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Enterprise</w:t>
            </w:r>
          </w:p>
          <w:p w14:paraId="55AA72C7" w14:textId="6AAA251D" w:rsidR="008655E5" w:rsidRPr="00374E5E" w:rsidRDefault="00F74EB2" w:rsidP="008655E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Floor Plan</w:t>
            </w:r>
          </w:p>
          <w:p w14:paraId="07022319" w14:textId="77777777" w:rsidR="008C3249" w:rsidRPr="00374E5E" w:rsidRDefault="008C3249" w:rsidP="008655E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780931A6" w14:textId="77777777" w:rsidR="008C3249" w:rsidRPr="00374E5E" w:rsidRDefault="008C3249" w:rsidP="008655E5">
            <w:pPr>
              <w:spacing w:before="12" w:after="12" w:line="264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B1A6D7F" w14:textId="4D4D1557" w:rsidR="008655E5" w:rsidRPr="00374E5E" w:rsidRDefault="008655E5" w:rsidP="00D20CB2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sz w:val="18"/>
                <w:szCs w:val="18"/>
              </w:rPr>
              <w:t>iLight</w:t>
            </w:r>
            <w:proofErr w:type="spellEnd"/>
            <w:r w:rsidR="00D20CB2">
              <w:rPr>
                <w:rFonts w:cs="Arial"/>
                <w:sz w:val="18"/>
                <w:szCs w:val="18"/>
              </w:rPr>
              <w:t xml:space="preserve"> </w:t>
            </w:r>
            <w:r w:rsidRPr="00374E5E">
              <w:rPr>
                <w:rFonts w:cs="Arial"/>
                <w:sz w:val="18"/>
                <w:szCs w:val="18"/>
              </w:rPr>
              <w:t>Enterprise</w:t>
            </w:r>
          </w:p>
        </w:tc>
        <w:tc>
          <w:tcPr>
            <w:tcW w:w="1276" w:type="dxa"/>
            <w:vAlign w:val="center"/>
          </w:tcPr>
          <w:p w14:paraId="2FE75909" w14:textId="77777777" w:rsidR="008C3249" w:rsidRPr="00374E5E" w:rsidRDefault="008C3249" w:rsidP="008C324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AX-PCSM1</w:t>
            </w:r>
          </w:p>
          <w:p w14:paraId="594F7513" w14:textId="77777777" w:rsidR="008655E5" w:rsidRPr="00374E5E" w:rsidRDefault="008655E5" w:rsidP="008655E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584B4CB1" w14:textId="171BFC8A" w:rsidR="008655E5" w:rsidRPr="00374E5E" w:rsidRDefault="002A6CDC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27B3E79E" wp14:editId="027ADEB4">
                  <wp:extent cx="905773" cy="1031009"/>
                  <wp:effectExtent l="0" t="0" r="8890" b="0"/>
                  <wp:docPr id="63" name="Picture 6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Graphical user interface, application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70" cy="103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BCA06A1" w14:textId="25B099F3" w:rsidR="008655E5" w:rsidRPr="00374E5E" w:rsidRDefault="008C3249" w:rsidP="008655E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Timed </w:t>
            </w:r>
            <w:r w:rsidR="00A30569">
              <w:rPr>
                <w:rFonts w:cs="Arial"/>
                <w:sz w:val="18"/>
                <w:szCs w:val="18"/>
              </w:rPr>
              <w:t>E</w:t>
            </w:r>
            <w:r w:rsidRPr="00374E5E">
              <w:rPr>
                <w:rFonts w:cs="Arial"/>
                <w:sz w:val="18"/>
                <w:szCs w:val="18"/>
              </w:rPr>
              <w:t>vents</w:t>
            </w:r>
            <w:r w:rsidR="00E91741" w:rsidRPr="00374E5E">
              <w:rPr>
                <w:rFonts w:cs="Arial"/>
                <w:sz w:val="18"/>
                <w:szCs w:val="18"/>
              </w:rPr>
              <w:t>,</w:t>
            </w:r>
            <w:r w:rsidRPr="00374E5E">
              <w:rPr>
                <w:rFonts w:cs="Arial"/>
                <w:sz w:val="18"/>
                <w:szCs w:val="18"/>
              </w:rPr>
              <w:t xml:space="preserve"> </w:t>
            </w:r>
            <w:r w:rsidR="00A30569">
              <w:rPr>
                <w:rFonts w:cs="Arial"/>
                <w:sz w:val="18"/>
                <w:szCs w:val="18"/>
              </w:rPr>
              <w:t>S</w:t>
            </w:r>
            <w:r w:rsidRPr="00374E5E">
              <w:rPr>
                <w:rFonts w:cs="Arial"/>
                <w:sz w:val="18"/>
                <w:szCs w:val="18"/>
              </w:rPr>
              <w:t>cene recall</w:t>
            </w:r>
            <w:r w:rsidR="00207F49" w:rsidRPr="00374E5E">
              <w:rPr>
                <w:rFonts w:cs="Arial"/>
                <w:sz w:val="18"/>
                <w:szCs w:val="18"/>
              </w:rPr>
              <w:t xml:space="preserve"> &amp; Floorplan</w:t>
            </w:r>
          </w:p>
        </w:tc>
      </w:tr>
      <w:tr w:rsidR="008655E5" w:rsidRPr="00CD42A9" w14:paraId="6FF712C0" w14:textId="77777777" w:rsidTr="00083F70">
        <w:trPr>
          <w:trHeight w:val="1430"/>
        </w:trPr>
        <w:tc>
          <w:tcPr>
            <w:tcW w:w="817" w:type="dxa"/>
            <w:vAlign w:val="center"/>
          </w:tcPr>
          <w:p w14:paraId="27F001D6" w14:textId="77777777" w:rsidR="008655E5" w:rsidRPr="00374E5E" w:rsidRDefault="008655E5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PC3</w:t>
            </w:r>
          </w:p>
        </w:tc>
        <w:tc>
          <w:tcPr>
            <w:tcW w:w="2438" w:type="dxa"/>
            <w:vAlign w:val="center"/>
          </w:tcPr>
          <w:p w14:paraId="3D8324C4" w14:textId="77777777" w:rsidR="008655E5" w:rsidRPr="00374E5E" w:rsidRDefault="008C3249" w:rsidP="008655E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Enterprise Suite</w:t>
            </w:r>
          </w:p>
          <w:p w14:paraId="6B264B9E" w14:textId="77777777" w:rsidR="008C3249" w:rsidRPr="00374E5E" w:rsidRDefault="008C3249" w:rsidP="008655E5">
            <w:pPr>
              <w:spacing w:before="12" w:after="12" w:line="264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Complete</w:t>
            </w:r>
          </w:p>
        </w:tc>
        <w:tc>
          <w:tcPr>
            <w:tcW w:w="1559" w:type="dxa"/>
            <w:vAlign w:val="center"/>
          </w:tcPr>
          <w:p w14:paraId="372FD320" w14:textId="77777777" w:rsidR="008655E5" w:rsidRPr="00374E5E" w:rsidRDefault="008C3249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sz w:val="18"/>
                <w:szCs w:val="18"/>
              </w:rPr>
              <w:t xml:space="preserve"> Enterprise</w:t>
            </w:r>
          </w:p>
        </w:tc>
        <w:tc>
          <w:tcPr>
            <w:tcW w:w="1276" w:type="dxa"/>
            <w:vAlign w:val="center"/>
          </w:tcPr>
          <w:p w14:paraId="40C34DAA" w14:textId="77777777" w:rsidR="008C3249" w:rsidRPr="00374E5E" w:rsidRDefault="008C3249" w:rsidP="008C3249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AX-PCSM1</w:t>
            </w:r>
          </w:p>
          <w:p w14:paraId="1F8740D6" w14:textId="77777777" w:rsidR="008655E5" w:rsidRPr="00374E5E" w:rsidRDefault="008655E5" w:rsidP="008655E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2CF0F8F" w14:textId="7F6B7BF4" w:rsidR="008655E5" w:rsidRPr="00374E5E" w:rsidRDefault="002A6CDC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597F48AF" wp14:editId="54AB0B6A">
                  <wp:extent cx="913797" cy="1146119"/>
                  <wp:effectExtent l="0" t="0" r="635" b="0"/>
                  <wp:docPr id="64" name="Picture 64" descr="A picture containing text, moni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picture containing text, monitor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030" cy="115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7C94B52A" w14:textId="4D3B41E2" w:rsidR="008655E5" w:rsidRPr="00374E5E" w:rsidRDefault="008C3249" w:rsidP="008655E5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Full package including </w:t>
            </w:r>
            <w:r w:rsidR="00A30569" w:rsidRPr="00A30569">
              <w:rPr>
                <w:rFonts w:cs="Arial"/>
                <w:sz w:val="18"/>
                <w:szCs w:val="18"/>
              </w:rPr>
              <w:t xml:space="preserve">Timed </w:t>
            </w:r>
            <w:r w:rsidR="00A30569">
              <w:rPr>
                <w:rFonts w:cs="Arial"/>
                <w:sz w:val="18"/>
                <w:szCs w:val="18"/>
              </w:rPr>
              <w:t>E</w:t>
            </w:r>
            <w:r w:rsidR="00A30569" w:rsidRPr="00A30569">
              <w:rPr>
                <w:rFonts w:cs="Arial"/>
                <w:sz w:val="18"/>
                <w:szCs w:val="18"/>
              </w:rPr>
              <w:t xml:space="preserve">vents, </w:t>
            </w:r>
            <w:r w:rsidR="00A30569">
              <w:rPr>
                <w:rFonts w:cs="Arial"/>
                <w:sz w:val="18"/>
                <w:szCs w:val="18"/>
              </w:rPr>
              <w:t>S</w:t>
            </w:r>
            <w:r w:rsidR="00A30569" w:rsidRPr="00A30569">
              <w:rPr>
                <w:rFonts w:cs="Arial"/>
                <w:sz w:val="18"/>
                <w:szCs w:val="18"/>
              </w:rPr>
              <w:t xml:space="preserve">cene </w:t>
            </w:r>
            <w:r w:rsidR="00A30569">
              <w:rPr>
                <w:rFonts w:cs="Arial"/>
                <w:sz w:val="18"/>
                <w:szCs w:val="18"/>
              </w:rPr>
              <w:t>R</w:t>
            </w:r>
            <w:r w:rsidR="00A30569" w:rsidRPr="00A30569">
              <w:rPr>
                <w:rFonts w:cs="Arial"/>
                <w:sz w:val="18"/>
                <w:szCs w:val="18"/>
              </w:rPr>
              <w:t>ecall</w:t>
            </w:r>
            <w:r w:rsidR="00A30569">
              <w:rPr>
                <w:rFonts w:cs="Arial"/>
                <w:sz w:val="18"/>
                <w:szCs w:val="18"/>
              </w:rPr>
              <w:t xml:space="preserve">, </w:t>
            </w:r>
            <w:r w:rsidR="00A30569" w:rsidRPr="00A30569">
              <w:rPr>
                <w:rFonts w:cs="Arial"/>
                <w:sz w:val="18"/>
                <w:szCs w:val="18"/>
              </w:rPr>
              <w:t xml:space="preserve"> Floorplan</w:t>
            </w:r>
            <w:r w:rsidR="00A30569">
              <w:rPr>
                <w:rFonts w:cs="Arial"/>
                <w:sz w:val="18"/>
                <w:szCs w:val="18"/>
              </w:rPr>
              <w:t xml:space="preserve"> &amp; E</w:t>
            </w:r>
            <w:r w:rsidRPr="00374E5E">
              <w:rPr>
                <w:rFonts w:cs="Arial"/>
                <w:sz w:val="18"/>
                <w:szCs w:val="18"/>
              </w:rPr>
              <w:t xml:space="preserve">nergy </w:t>
            </w:r>
            <w:r w:rsidR="00A30569">
              <w:rPr>
                <w:rFonts w:cs="Arial"/>
                <w:sz w:val="18"/>
                <w:szCs w:val="18"/>
              </w:rPr>
              <w:t>M</w:t>
            </w:r>
            <w:r w:rsidRPr="00374E5E">
              <w:rPr>
                <w:rFonts w:cs="Arial"/>
                <w:sz w:val="18"/>
                <w:szCs w:val="18"/>
              </w:rPr>
              <w:t>onitoring</w:t>
            </w:r>
          </w:p>
        </w:tc>
      </w:tr>
      <w:tr w:rsidR="008C3249" w:rsidRPr="00CD42A9" w14:paraId="7D9A1901" w14:textId="77777777" w:rsidTr="00083F70">
        <w:trPr>
          <w:trHeight w:val="834"/>
        </w:trPr>
        <w:tc>
          <w:tcPr>
            <w:tcW w:w="817" w:type="dxa"/>
            <w:vAlign w:val="center"/>
          </w:tcPr>
          <w:p w14:paraId="749751BF" w14:textId="77777777" w:rsidR="008C3249" w:rsidRPr="00374E5E" w:rsidRDefault="001C5018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UI-1</w:t>
            </w:r>
          </w:p>
        </w:tc>
        <w:tc>
          <w:tcPr>
            <w:tcW w:w="2438" w:type="dxa"/>
            <w:vAlign w:val="center"/>
          </w:tcPr>
          <w:p w14:paraId="6C281248" w14:textId="77777777" w:rsidR="008C3249" w:rsidRPr="00374E5E" w:rsidRDefault="00812822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DALI Input Unit</w:t>
            </w:r>
          </w:p>
        </w:tc>
        <w:tc>
          <w:tcPr>
            <w:tcW w:w="1559" w:type="dxa"/>
            <w:vAlign w:val="center"/>
          </w:tcPr>
          <w:p w14:paraId="67253A11" w14:textId="68B2EC20" w:rsidR="008C3249" w:rsidRPr="00374E5E" w:rsidRDefault="00D934BD" w:rsidP="00D20CB2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sz w:val="18"/>
                <w:szCs w:val="18"/>
              </w:rPr>
              <w:t xml:space="preserve"> Enterprise</w:t>
            </w:r>
          </w:p>
        </w:tc>
        <w:tc>
          <w:tcPr>
            <w:tcW w:w="1276" w:type="dxa"/>
            <w:vAlign w:val="center"/>
          </w:tcPr>
          <w:p w14:paraId="1A318BB9" w14:textId="77777777" w:rsidR="008C3249" w:rsidRPr="00374E5E" w:rsidRDefault="00D934BD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DALI-I-U</w:t>
            </w:r>
          </w:p>
        </w:tc>
        <w:tc>
          <w:tcPr>
            <w:tcW w:w="2268" w:type="dxa"/>
            <w:vAlign w:val="center"/>
          </w:tcPr>
          <w:p w14:paraId="79CA011C" w14:textId="2DE307C1" w:rsidR="008C3249" w:rsidRPr="00374E5E" w:rsidRDefault="00D97340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79AD3EF7" wp14:editId="3BD64CAB">
                  <wp:extent cx="696951" cy="423126"/>
                  <wp:effectExtent l="0" t="0" r="8255" b="0"/>
                  <wp:docPr id="65" name="Picture 65" descr="A picture containing text, cable, thread, connec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picture containing text, cable, thread, connector&#10;&#10;Description automatically generated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25" cy="433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5998542" w14:textId="6B0345E6" w:rsidR="008C3249" w:rsidRPr="00374E5E" w:rsidRDefault="003340B4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Switch input module via DALI</w:t>
            </w:r>
          </w:p>
        </w:tc>
      </w:tr>
      <w:tr w:rsidR="00812822" w:rsidRPr="00CD42A9" w14:paraId="04C646E9" w14:textId="77777777" w:rsidTr="00083F70">
        <w:trPr>
          <w:trHeight w:val="834"/>
        </w:trPr>
        <w:tc>
          <w:tcPr>
            <w:tcW w:w="817" w:type="dxa"/>
            <w:vAlign w:val="center"/>
          </w:tcPr>
          <w:p w14:paraId="1BBE2803" w14:textId="77777777" w:rsidR="00812822" w:rsidRPr="00374E5E" w:rsidRDefault="00812822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UI-2</w:t>
            </w:r>
          </w:p>
        </w:tc>
        <w:tc>
          <w:tcPr>
            <w:tcW w:w="2438" w:type="dxa"/>
            <w:vAlign w:val="center"/>
          </w:tcPr>
          <w:p w14:paraId="6911BD40" w14:textId="1518B0AD" w:rsidR="00812822" w:rsidRPr="00374E5E" w:rsidRDefault="00D20CB2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Mini Universal Interface</w:t>
            </w:r>
          </w:p>
        </w:tc>
        <w:tc>
          <w:tcPr>
            <w:tcW w:w="1559" w:type="dxa"/>
            <w:vAlign w:val="center"/>
          </w:tcPr>
          <w:p w14:paraId="689628FF" w14:textId="77777777" w:rsidR="00812822" w:rsidRPr="00374E5E" w:rsidRDefault="00812822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sz w:val="18"/>
                <w:szCs w:val="18"/>
              </w:rPr>
              <w:t xml:space="preserve"> Enterprise</w:t>
            </w:r>
          </w:p>
        </w:tc>
        <w:tc>
          <w:tcPr>
            <w:tcW w:w="1276" w:type="dxa"/>
            <w:vAlign w:val="center"/>
          </w:tcPr>
          <w:p w14:paraId="63AFBC4A" w14:textId="77777777" w:rsidR="00812822" w:rsidRPr="00374E5E" w:rsidRDefault="00812822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UIM</w:t>
            </w:r>
          </w:p>
        </w:tc>
        <w:tc>
          <w:tcPr>
            <w:tcW w:w="2268" w:type="dxa"/>
            <w:vAlign w:val="center"/>
          </w:tcPr>
          <w:p w14:paraId="67D7542C" w14:textId="00192931" w:rsidR="00812822" w:rsidRPr="00374E5E" w:rsidRDefault="00B9184F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604DE0B1" wp14:editId="684E2500">
                  <wp:extent cx="622346" cy="646958"/>
                  <wp:effectExtent l="0" t="0" r="6350" b="1270"/>
                  <wp:docPr id="66" name="Picture 6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Diagram&#10;&#10;Description automatically generated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09" cy="65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4AC50E66" w14:textId="5BEE0C34" w:rsidR="00812822" w:rsidRPr="00374E5E" w:rsidRDefault="004A554A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Connection of switch contacts to CAN</w:t>
            </w:r>
            <w:r w:rsidR="003340B4">
              <w:rPr>
                <w:rFonts w:cs="Arial"/>
                <w:sz w:val="18"/>
                <w:szCs w:val="18"/>
              </w:rPr>
              <w:t xml:space="preserve"> and for room partition</w:t>
            </w:r>
            <w:r w:rsidR="00AC2982">
              <w:rPr>
                <w:rFonts w:cs="Arial"/>
                <w:sz w:val="18"/>
                <w:szCs w:val="18"/>
              </w:rPr>
              <w:t xml:space="preserve"> switches</w:t>
            </w:r>
          </w:p>
        </w:tc>
      </w:tr>
      <w:tr w:rsidR="008655E5" w:rsidRPr="00CD42A9" w14:paraId="5DB4D3CF" w14:textId="77777777" w:rsidTr="00083F70">
        <w:trPr>
          <w:trHeight w:val="834"/>
        </w:trPr>
        <w:tc>
          <w:tcPr>
            <w:tcW w:w="817" w:type="dxa"/>
            <w:vAlign w:val="center"/>
          </w:tcPr>
          <w:p w14:paraId="459B02AE" w14:textId="38FB33B1" w:rsidR="008655E5" w:rsidRPr="00374E5E" w:rsidRDefault="008C3249" w:rsidP="001371AE">
            <w:pPr>
              <w:spacing w:before="12" w:after="12" w:line="264" w:lineRule="auto"/>
              <w:rPr>
                <w:rFonts w:cs="Arial"/>
                <w:color w:val="auto"/>
                <w:sz w:val="18"/>
                <w:szCs w:val="18"/>
              </w:rPr>
            </w:pPr>
            <w:r w:rsidRPr="00374E5E">
              <w:rPr>
                <w:rFonts w:cs="Arial"/>
                <w:color w:val="auto"/>
                <w:sz w:val="18"/>
                <w:szCs w:val="18"/>
              </w:rPr>
              <w:t>UI</w:t>
            </w:r>
            <w:r w:rsidR="00D934BD" w:rsidRPr="00374E5E">
              <w:rPr>
                <w:rFonts w:cs="Arial"/>
                <w:color w:val="auto"/>
                <w:sz w:val="18"/>
                <w:szCs w:val="18"/>
              </w:rPr>
              <w:t>-</w:t>
            </w:r>
            <w:r w:rsidR="00FD5BAA" w:rsidRPr="00374E5E">
              <w:rPr>
                <w:rFonts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2438" w:type="dxa"/>
            <w:vAlign w:val="center"/>
          </w:tcPr>
          <w:p w14:paraId="66C2A33A" w14:textId="7649CA7B" w:rsidR="008655E5" w:rsidRPr="00374E5E" w:rsidRDefault="008C3249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 xml:space="preserve">Universal </w:t>
            </w:r>
            <w:r w:rsidR="00D20CB2">
              <w:rPr>
                <w:rFonts w:cs="Arial"/>
                <w:sz w:val="18"/>
                <w:szCs w:val="18"/>
              </w:rPr>
              <w:t>I</w:t>
            </w:r>
            <w:r w:rsidRPr="00374E5E">
              <w:rPr>
                <w:rFonts w:cs="Arial"/>
                <w:sz w:val="18"/>
                <w:szCs w:val="18"/>
              </w:rPr>
              <w:t>nterface</w:t>
            </w:r>
          </w:p>
        </w:tc>
        <w:tc>
          <w:tcPr>
            <w:tcW w:w="1559" w:type="dxa"/>
            <w:vAlign w:val="center"/>
          </w:tcPr>
          <w:p w14:paraId="53FCD5FD" w14:textId="77777777" w:rsidR="008655E5" w:rsidRPr="00374E5E" w:rsidRDefault="008C3249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374E5E">
              <w:rPr>
                <w:rFonts w:cs="Arial"/>
                <w:sz w:val="18"/>
                <w:szCs w:val="18"/>
              </w:rPr>
              <w:t>iLight</w:t>
            </w:r>
            <w:proofErr w:type="spellEnd"/>
            <w:r w:rsidRPr="00374E5E">
              <w:rPr>
                <w:rFonts w:cs="Arial"/>
                <w:sz w:val="18"/>
                <w:szCs w:val="18"/>
              </w:rPr>
              <w:t xml:space="preserve"> Enterprise</w:t>
            </w:r>
          </w:p>
        </w:tc>
        <w:tc>
          <w:tcPr>
            <w:tcW w:w="1276" w:type="dxa"/>
            <w:vAlign w:val="center"/>
          </w:tcPr>
          <w:p w14:paraId="25AA36A9" w14:textId="14159D4C" w:rsidR="008655E5" w:rsidRPr="00374E5E" w:rsidRDefault="008C3249" w:rsidP="00256E48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UIG</w:t>
            </w:r>
            <w:r w:rsidR="00087841" w:rsidRPr="00374E5E"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2268" w:type="dxa"/>
            <w:vAlign w:val="center"/>
          </w:tcPr>
          <w:p w14:paraId="0DFFAC84" w14:textId="45F994E8" w:rsidR="008655E5" w:rsidRPr="00374E5E" w:rsidRDefault="006957E5" w:rsidP="00256E48">
            <w:pPr>
              <w:spacing w:before="12" w:after="12" w:line="264" w:lineRule="auto"/>
              <w:jc w:val="center"/>
              <w:rPr>
                <w:rFonts w:cs="Arial"/>
                <w:noProof/>
                <w:sz w:val="18"/>
                <w:szCs w:val="18"/>
              </w:rPr>
            </w:pPr>
            <w:r w:rsidRPr="00374E5E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12D2651F" wp14:editId="71DDFF05">
                  <wp:extent cx="574349" cy="540277"/>
                  <wp:effectExtent l="0" t="0" r="0" b="0"/>
                  <wp:docPr id="67" name="Picture 67" descr="A picture containing electronics, circ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picture containing electronics, circuit&#10;&#10;Description automatically generated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62" cy="54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248A037F" w14:textId="77777777" w:rsidR="008655E5" w:rsidRPr="00374E5E" w:rsidRDefault="008C3249" w:rsidP="001371AE">
            <w:pPr>
              <w:spacing w:before="12" w:after="12" w:line="264" w:lineRule="auto"/>
              <w:jc w:val="center"/>
              <w:rPr>
                <w:rFonts w:cs="Arial"/>
                <w:sz w:val="18"/>
                <w:szCs w:val="18"/>
              </w:rPr>
            </w:pPr>
            <w:r w:rsidRPr="00374E5E">
              <w:rPr>
                <w:rFonts w:cs="Arial"/>
                <w:sz w:val="18"/>
                <w:szCs w:val="18"/>
              </w:rPr>
              <w:t>For end user room partition dividing walls</w:t>
            </w:r>
          </w:p>
        </w:tc>
      </w:tr>
    </w:tbl>
    <w:p w14:paraId="6685ACC9" w14:textId="77777777" w:rsidR="00264B83" w:rsidRDefault="00264B83" w:rsidP="00FE0897">
      <w:pPr>
        <w:tabs>
          <w:tab w:val="left" w:pos="8280"/>
        </w:tabs>
        <w:rPr>
          <w:sz w:val="28"/>
          <w:szCs w:val="28"/>
          <w:u w:val="single"/>
        </w:rPr>
      </w:pPr>
    </w:p>
    <w:tbl>
      <w:tblPr>
        <w:tblW w:w="10910" w:type="dxa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013"/>
        <w:gridCol w:w="1418"/>
        <w:gridCol w:w="1417"/>
        <w:gridCol w:w="2268"/>
        <w:gridCol w:w="2552"/>
      </w:tblGrid>
      <w:tr w:rsidR="0004182D" w:rsidRPr="00F350E5" w14:paraId="6EA12D82" w14:textId="77777777" w:rsidTr="0074656F">
        <w:trPr>
          <w:trHeight w:val="834"/>
        </w:trPr>
        <w:tc>
          <w:tcPr>
            <w:tcW w:w="1242" w:type="dxa"/>
            <w:vAlign w:val="center"/>
          </w:tcPr>
          <w:p w14:paraId="0CE64856" w14:textId="77777777" w:rsidR="0004182D" w:rsidRPr="00083F70" w:rsidRDefault="003803C8" w:rsidP="00D536B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bookmarkStart w:id="3" w:name="_Hlk62138596"/>
            <w:r w:rsidRPr="00083F70">
              <w:rPr>
                <w:rFonts w:cs="Arial"/>
                <w:color w:val="auto"/>
                <w:sz w:val="18"/>
                <w:szCs w:val="18"/>
              </w:rPr>
              <w:t>Luminaire leads</w:t>
            </w:r>
          </w:p>
        </w:tc>
        <w:tc>
          <w:tcPr>
            <w:tcW w:w="2013" w:type="dxa"/>
            <w:vAlign w:val="center"/>
          </w:tcPr>
          <w:p w14:paraId="7971B5F3" w14:textId="77777777" w:rsidR="0004182D" w:rsidRPr="00083F70" w:rsidRDefault="003803C8" w:rsidP="005A72FC">
            <w:pPr>
              <w:spacing w:before="12" w:after="12" w:line="264" w:lineRule="auto"/>
              <w:jc w:val="center"/>
              <w:rPr>
                <w:sz w:val="18"/>
                <w:szCs w:val="18"/>
              </w:rPr>
            </w:pPr>
            <w:r w:rsidRPr="00083F70">
              <w:rPr>
                <w:sz w:val="18"/>
                <w:szCs w:val="18"/>
              </w:rPr>
              <w:t>3,4,5, &amp; 6 core leads</w:t>
            </w:r>
          </w:p>
        </w:tc>
        <w:tc>
          <w:tcPr>
            <w:tcW w:w="1418" w:type="dxa"/>
            <w:vAlign w:val="center"/>
          </w:tcPr>
          <w:p w14:paraId="1A5E19A6" w14:textId="77777777" w:rsidR="0004182D" w:rsidRPr="00083F70" w:rsidRDefault="003803C8" w:rsidP="00D536B8">
            <w:pPr>
              <w:spacing w:before="12" w:after="12" w:line="264" w:lineRule="auto"/>
              <w:jc w:val="center"/>
              <w:rPr>
                <w:sz w:val="18"/>
                <w:szCs w:val="18"/>
              </w:rPr>
            </w:pPr>
            <w:proofErr w:type="spellStart"/>
            <w:r w:rsidRPr="00083F70">
              <w:rPr>
                <w:sz w:val="18"/>
                <w:szCs w:val="18"/>
              </w:rPr>
              <w:t>iLight</w:t>
            </w:r>
            <w:proofErr w:type="spellEnd"/>
            <w:r w:rsidRPr="00083F70">
              <w:rPr>
                <w:sz w:val="18"/>
                <w:szCs w:val="18"/>
              </w:rPr>
              <w:t xml:space="preserve"> </w:t>
            </w:r>
          </w:p>
          <w:p w14:paraId="270ABE36" w14:textId="2D32CE57" w:rsidR="003803C8" w:rsidRPr="00083F70" w:rsidRDefault="003803C8" w:rsidP="00D536B8">
            <w:pPr>
              <w:spacing w:before="12" w:after="12" w:line="264" w:lineRule="auto"/>
              <w:jc w:val="center"/>
              <w:rPr>
                <w:sz w:val="18"/>
                <w:szCs w:val="18"/>
              </w:rPr>
            </w:pPr>
            <w:r w:rsidRPr="00083F70">
              <w:rPr>
                <w:sz w:val="18"/>
                <w:szCs w:val="18"/>
              </w:rPr>
              <w:t>Enterprise</w:t>
            </w:r>
            <w:r w:rsidR="00F5245C" w:rsidRPr="00083F70">
              <w:rPr>
                <w:sz w:val="18"/>
                <w:szCs w:val="18"/>
              </w:rPr>
              <w:t xml:space="preserve"> / Solo</w:t>
            </w:r>
          </w:p>
        </w:tc>
        <w:tc>
          <w:tcPr>
            <w:tcW w:w="1417" w:type="dxa"/>
            <w:vAlign w:val="center"/>
          </w:tcPr>
          <w:p w14:paraId="622FED57" w14:textId="77777777" w:rsidR="0004182D" w:rsidRPr="00083F70" w:rsidRDefault="003803C8" w:rsidP="00D536B8">
            <w:pPr>
              <w:spacing w:before="12" w:after="12" w:line="264" w:lineRule="auto"/>
              <w:jc w:val="center"/>
              <w:rPr>
                <w:color w:val="000000"/>
                <w:sz w:val="18"/>
                <w:szCs w:val="18"/>
              </w:rPr>
            </w:pPr>
            <w:r w:rsidRPr="00083F70">
              <w:rPr>
                <w:color w:val="000000"/>
                <w:sz w:val="18"/>
                <w:szCs w:val="18"/>
              </w:rPr>
              <w:t>Various</w:t>
            </w:r>
          </w:p>
        </w:tc>
        <w:tc>
          <w:tcPr>
            <w:tcW w:w="2268" w:type="dxa"/>
            <w:vAlign w:val="center"/>
          </w:tcPr>
          <w:p w14:paraId="63B106A2" w14:textId="15592E35" w:rsidR="0004182D" w:rsidRDefault="00AB31EB" w:rsidP="00D536B8">
            <w:pPr>
              <w:spacing w:before="12" w:after="12" w:line="264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4E5929" wp14:editId="01766742">
                  <wp:extent cx="564308" cy="604209"/>
                  <wp:effectExtent l="0" t="0" r="7620" b="5715"/>
                  <wp:docPr id="73" name="Picture 73" descr="A picture containing weap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 picture containing weapon&#10;&#10;Description automatically generated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12" cy="61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19586180" w14:textId="77777777" w:rsidR="0004182D" w:rsidRDefault="0004182D" w:rsidP="00D536B8">
            <w:pPr>
              <w:spacing w:before="12" w:after="12" w:line="264" w:lineRule="auto"/>
              <w:jc w:val="center"/>
            </w:pPr>
          </w:p>
        </w:tc>
      </w:tr>
      <w:tr w:rsidR="003803C8" w:rsidRPr="00F350E5" w14:paraId="52D573E1" w14:textId="77777777" w:rsidTr="0074656F">
        <w:trPr>
          <w:trHeight w:val="834"/>
        </w:trPr>
        <w:tc>
          <w:tcPr>
            <w:tcW w:w="1242" w:type="dxa"/>
            <w:vAlign w:val="center"/>
          </w:tcPr>
          <w:p w14:paraId="385BD567" w14:textId="77777777" w:rsidR="003803C8" w:rsidRPr="00083F70" w:rsidRDefault="003803C8" w:rsidP="00D536B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083F70">
              <w:rPr>
                <w:rFonts w:cs="Arial"/>
                <w:color w:val="auto"/>
                <w:sz w:val="18"/>
                <w:szCs w:val="18"/>
              </w:rPr>
              <w:t>Luminaire</w:t>
            </w:r>
          </w:p>
          <w:p w14:paraId="3616AFF4" w14:textId="77777777" w:rsidR="003803C8" w:rsidRPr="00083F70" w:rsidRDefault="003803C8" w:rsidP="00D536B8">
            <w:pPr>
              <w:spacing w:before="12" w:after="12" w:line="264" w:lineRule="auto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083F70">
              <w:rPr>
                <w:rFonts w:cs="Arial"/>
                <w:color w:val="auto"/>
                <w:sz w:val="18"/>
                <w:szCs w:val="18"/>
              </w:rPr>
              <w:t>plugs</w:t>
            </w:r>
          </w:p>
        </w:tc>
        <w:tc>
          <w:tcPr>
            <w:tcW w:w="2013" w:type="dxa"/>
            <w:vAlign w:val="center"/>
          </w:tcPr>
          <w:p w14:paraId="1F68EDD2" w14:textId="77777777" w:rsidR="003803C8" w:rsidRPr="00083F70" w:rsidRDefault="003803C8" w:rsidP="005A72FC">
            <w:pPr>
              <w:spacing w:before="12" w:after="12" w:line="264" w:lineRule="auto"/>
              <w:jc w:val="center"/>
              <w:rPr>
                <w:sz w:val="18"/>
                <w:szCs w:val="18"/>
              </w:rPr>
            </w:pPr>
            <w:r w:rsidRPr="00083F70">
              <w:rPr>
                <w:sz w:val="18"/>
                <w:szCs w:val="18"/>
              </w:rPr>
              <w:t>Standard &amp; emergency</w:t>
            </w:r>
          </w:p>
        </w:tc>
        <w:tc>
          <w:tcPr>
            <w:tcW w:w="1418" w:type="dxa"/>
            <w:vAlign w:val="center"/>
          </w:tcPr>
          <w:p w14:paraId="17786463" w14:textId="77777777" w:rsidR="003803C8" w:rsidRPr="00083F70" w:rsidRDefault="003803C8" w:rsidP="003803C8">
            <w:pPr>
              <w:spacing w:before="12" w:after="12" w:line="264" w:lineRule="auto"/>
              <w:jc w:val="center"/>
              <w:rPr>
                <w:sz w:val="18"/>
                <w:szCs w:val="18"/>
              </w:rPr>
            </w:pPr>
            <w:proofErr w:type="spellStart"/>
            <w:r w:rsidRPr="00083F70">
              <w:rPr>
                <w:sz w:val="18"/>
                <w:szCs w:val="18"/>
              </w:rPr>
              <w:t>iLight</w:t>
            </w:r>
            <w:proofErr w:type="spellEnd"/>
            <w:r w:rsidRPr="00083F70">
              <w:rPr>
                <w:sz w:val="18"/>
                <w:szCs w:val="18"/>
              </w:rPr>
              <w:t xml:space="preserve"> </w:t>
            </w:r>
          </w:p>
          <w:p w14:paraId="00AFEE4E" w14:textId="564E1C12" w:rsidR="003803C8" w:rsidRPr="00083F70" w:rsidRDefault="003803C8" w:rsidP="003803C8">
            <w:pPr>
              <w:spacing w:before="12" w:after="12" w:line="264" w:lineRule="auto"/>
              <w:jc w:val="center"/>
              <w:rPr>
                <w:sz w:val="18"/>
                <w:szCs w:val="18"/>
              </w:rPr>
            </w:pPr>
            <w:r w:rsidRPr="00083F70">
              <w:rPr>
                <w:sz w:val="18"/>
                <w:szCs w:val="18"/>
              </w:rPr>
              <w:t>Enterprise</w:t>
            </w:r>
            <w:r w:rsidR="00F5245C" w:rsidRPr="00083F70">
              <w:rPr>
                <w:sz w:val="18"/>
                <w:szCs w:val="18"/>
              </w:rPr>
              <w:t xml:space="preserve"> / Solo</w:t>
            </w:r>
          </w:p>
        </w:tc>
        <w:tc>
          <w:tcPr>
            <w:tcW w:w="1417" w:type="dxa"/>
            <w:vAlign w:val="center"/>
          </w:tcPr>
          <w:p w14:paraId="68B3B53D" w14:textId="77777777" w:rsidR="00B0002D" w:rsidRDefault="003803C8" w:rsidP="00D536B8">
            <w:pPr>
              <w:spacing w:before="12" w:after="12" w:line="264" w:lineRule="auto"/>
              <w:jc w:val="center"/>
              <w:rPr>
                <w:color w:val="000000"/>
                <w:sz w:val="18"/>
                <w:szCs w:val="18"/>
              </w:rPr>
            </w:pPr>
            <w:r w:rsidRPr="00083F70">
              <w:rPr>
                <w:color w:val="000000"/>
                <w:sz w:val="18"/>
                <w:szCs w:val="18"/>
              </w:rPr>
              <w:t xml:space="preserve">Standard </w:t>
            </w:r>
          </w:p>
          <w:p w14:paraId="7855CC9F" w14:textId="4D664D63" w:rsidR="003803C8" w:rsidRPr="0074656F" w:rsidRDefault="00B0002D" w:rsidP="00D536B8">
            <w:pPr>
              <w:spacing w:before="12" w:after="12" w:line="264" w:lineRule="auto"/>
              <w:jc w:val="center"/>
              <w:rPr>
                <w:color w:val="000000"/>
                <w:sz w:val="16"/>
                <w:szCs w:val="16"/>
              </w:rPr>
            </w:pPr>
            <w:r w:rsidRPr="0074656F">
              <w:rPr>
                <w:color w:val="000000"/>
                <w:sz w:val="16"/>
                <w:szCs w:val="16"/>
              </w:rPr>
              <w:t>A</w:t>
            </w:r>
            <w:r w:rsidRPr="0074656F">
              <w:rPr>
                <w:sz w:val="16"/>
                <w:szCs w:val="16"/>
              </w:rPr>
              <w:t>CCPL-6P-01-B</w:t>
            </w:r>
          </w:p>
          <w:p w14:paraId="2FD4C49A" w14:textId="77777777" w:rsidR="008151DF" w:rsidRDefault="003803C8" w:rsidP="008151DF">
            <w:pPr>
              <w:spacing w:before="12" w:after="12" w:line="264" w:lineRule="auto"/>
              <w:jc w:val="center"/>
              <w:rPr>
                <w:color w:val="000000"/>
                <w:sz w:val="18"/>
                <w:szCs w:val="18"/>
              </w:rPr>
            </w:pPr>
            <w:r w:rsidRPr="00083F70">
              <w:rPr>
                <w:color w:val="000000"/>
                <w:sz w:val="18"/>
                <w:szCs w:val="18"/>
              </w:rPr>
              <w:t xml:space="preserve">Emergency </w:t>
            </w:r>
          </w:p>
          <w:p w14:paraId="00CDCDFE" w14:textId="2C08239B" w:rsidR="008151DF" w:rsidRPr="0074656F" w:rsidRDefault="008151DF" w:rsidP="008151DF">
            <w:pPr>
              <w:spacing w:before="12" w:after="12" w:line="264" w:lineRule="auto"/>
              <w:jc w:val="center"/>
              <w:rPr>
                <w:color w:val="000000"/>
                <w:sz w:val="16"/>
                <w:szCs w:val="16"/>
              </w:rPr>
            </w:pPr>
            <w:r w:rsidRPr="0074656F">
              <w:rPr>
                <w:color w:val="000000"/>
                <w:sz w:val="16"/>
                <w:szCs w:val="16"/>
              </w:rPr>
              <w:t>ACCPL-6P-01-R</w:t>
            </w:r>
          </w:p>
          <w:p w14:paraId="0E97E900" w14:textId="72643A33" w:rsidR="003803C8" w:rsidRPr="00083F70" w:rsidRDefault="003803C8" w:rsidP="00D536B8">
            <w:pPr>
              <w:spacing w:before="12" w:after="12" w:line="264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4D25FF7" w14:textId="1C4872BE" w:rsidR="003803C8" w:rsidRDefault="00AB31EB" w:rsidP="00D536B8">
            <w:pPr>
              <w:spacing w:before="12" w:after="12" w:line="264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66B67F" wp14:editId="5D609114">
                  <wp:extent cx="521932" cy="427738"/>
                  <wp:effectExtent l="0" t="0" r="0" b="0"/>
                  <wp:docPr id="74" name="Picture 74" descr="A picture containing weapon, gu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picture containing weapon, gun&#10;&#10;Description automatically generated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44" cy="43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45B8850F" w14:textId="77777777" w:rsidR="003803C8" w:rsidRDefault="003803C8" w:rsidP="00D536B8">
            <w:pPr>
              <w:spacing w:before="12" w:after="12" w:line="264" w:lineRule="auto"/>
              <w:jc w:val="center"/>
            </w:pPr>
          </w:p>
        </w:tc>
      </w:tr>
      <w:bookmarkEnd w:id="3"/>
    </w:tbl>
    <w:p w14:paraId="301E0A17" w14:textId="77777777" w:rsidR="00A555CC" w:rsidRDefault="00A555CC" w:rsidP="00A555CC">
      <w:pPr>
        <w:pStyle w:val="Footer"/>
      </w:pPr>
    </w:p>
    <w:p w14:paraId="0B75DFF6" w14:textId="77777777" w:rsidR="00C364F9" w:rsidRPr="00FE0897" w:rsidRDefault="00FE0897" w:rsidP="00FE0897">
      <w:pPr>
        <w:tabs>
          <w:tab w:val="left" w:pos="8280"/>
        </w:tabs>
      </w:pPr>
      <w:r>
        <w:tab/>
      </w:r>
    </w:p>
    <w:sectPr w:rsidR="00C364F9" w:rsidRPr="00FE0897" w:rsidSect="006C2185">
      <w:headerReference w:type="default" r:id="rId41"/>
      <w:footerReference w:type="default" r:id="rId42"/>
      <w:type w:val="continuous"/>
      <w:pgSz w:w="11906" w:h="16838" w:code="9"/>
      <w:pgMar w:top="720" w:right="720" w:bottom="720" w:left="720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E495C" w14:textId="77777777" w:rsidR="00F8691B" w:rsidRDefault="00F8691B" w:rsidP="00FD7B17">
      <w:pPr>
        <w:spacing w:after="0"/>
      </w:pPr>
      <w:r>
        <w:separator/>
      </w:r>
    </w:p>
  </w:endnote>
  <w:endnote w:type="continuationSeparator" w:id="0">
    <w:p w14:paraId="62FCA445" w14:textId="77777777" w:rsidR="00F8691B" w:rsidRDefault="00F8691B" w:rsidP="00FD7B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E09B" w14:textId="03CECF14" w:rsidR="006C2185" w:rsidRDefault="006C2185" w:rsidP="006C2185">
    <w:pPr>
      <w:pStyle w:val="Footer"/>
      <w:ind w:left="-283"/>
    </w:pPr>
    <w:proofErr w:type="spellStart"/>
    <w:r w:rsidRPr="006C2185">
      <w:rPr>
        <w:b/>
        <w:bCs/>
      </w:rPr>
      <w:t>iLight</w:t>
    </w:r>
    <w:proofErr w:type="spellEnd"/>
    <w:r>
      <w:t xml:space="preserve"> - A brand of Cooper Lighting Solutions</w:t>
    </w:r>
  </w:p>
  <w:p w14:paraId="4C7C9F4A" w14:textId="7F1D8E10" w:rsidR="006C2185" w:rsidRDefault="006C2185" w:rsidP="006C2185">
    <w:pPr>
      <w:pStyle w:val="Footer"/>
      <w:ind w:left="-283"/>
    </w:pPr>
    <w:proofErr w:type="spellStart"/>
    <w:r>
      <w:t>Usk</w:t>
    </w:r>
    <w:proofErr w:type="spellEnd"/>
    <w:r>
      <w:t xml:space="preserve"> House, Llantarnam Park, Cwmbran, NP44 3HD, UK</w:t>
    </w:r>
  </w:p>
  <w:p w14:paraId="6CB07F2B" w14:textId="2BDFE863" w:rsidR="006C2185" w:rsidRDefault="006C2185" w:rsidP="006C2185">
    <w:pPr>
      <w:pStyle w:val="Footer"/>
      <w:ind w:left="-283"/>
    </w:pPr>
    <w:r>
      <w:t>t:</w:t>
    </w:r>
    <w:r w:rsidRPr="006C2185">
      <w:t xml:space="preserve"> +44(0)1633 838088</w:t>
    </w:r>
    <w:r>
      <w:t xml:space="preserve">     e: </w:t>
    </w:r>
    <w:r w:rsidRPr="006C2185">
      <w:t>enquiries@iLight.co.uk</w:t>
    </w:r>
    <w:r>
      <w:t xml:space="preserve">     www.iLight.co.uk</w:t>
    </w:r>
  </w:p>
  <w:p w14:paraId="6A9A6732" w14:textId="3A0B2E06" w:rsidR="006C2185" w:rsidRDefault="006C2185" w:rsidP="006C2185">
    <w:pPr>
      <w:pStyle w:val="Footer"/>
      <w:tabs>
        <w:tab w:val="clear" w:pos="4513"/>
        <w:tab w:val="clear" w:pos="9026"/>
        <w:tab w:val="left" w:pos="207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022DF" w14:textId="77777777" w:rsidR="00F8691B" w:rsidRDefault="00F8691B" w:rsidP="00FD7B17">
      <w:pPr>
        <w:spacing w:after="0"/>
      </w:pPr>
      <w:r>
        <w:separator/>
      </w:r>
    </w:p>
  </w:footnote>
  <w:footnote w:type="continuationSeparator" w:id="0">
    <w:p w14:paraId="1513F247" w14:textId="77777777" w:rsidR="00F8691B" w:rsidRDefault="00F8691B" w:rsidP="00FD7B1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16B42" w14:textId="604CC4C8" w:rsidR="00591C61" w:rsidRDefault="00073246" w:rsidP="00771154">
    <w:pPr>
      <w:pStyle w:val="Header"/>
      <w:ind w:left="-340" w:right="-340"/>
    </w:pPr>
    <w:r>
      <w:rPr>
        <w:noProof/>
      </w:rPr>
      <w:drawing>
        <wp:inline distT="0" distB="0" distL="0" distR="0" wp14:anchorId="7C260392" wp14:editId="62BBA0FD">
          <wp:extent cx="7084181" cy="697182"/>
          <wp:effectExtent l="0" t="0" r="2540" b="8255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4950" cy="708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620530" w14:textId="77777777" w:rsidR="0091488D" w:rsidRDefault="0091488D" w:rsidP="00734A8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07289"/>
    <w:multiLevelType w:val="hybridMultilevel"/>
    <w:tmpl w:val="BD5276AE"/>
    <w:lvl w:ilvl="0" w:tplc="0C6624F8">
      <w:start w:val="1"/>
      <w:numFmt w:val="bullet"/>
      <w:pStyle w:val="Bulletleveltwo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4AEA2E04"/>
    <w:multiLevelType w:val="hybridMultilevel"/>
    <w:tmpl w:val="6C92B23A"/>
    <w:lvl w:ilvl="0" w:tplc="C70245B6">
      <w:start w:val="1"/>
      <w:numFmt w:val="decimal"/>
      <w:pStyle w:val="NormalNumbered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B6D55EB"/>
    <w:multiLevelType w:val="hybridMultilevel"/>
    <w:tmpl w:val="B6B81FB4"/>
    <w:lvl w:ilvl="0" w:tplc="B6600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06A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DE3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C2A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0CA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FE4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DC4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381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5A2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7033A74"/>
    <w:multiLevelType w:val="hybridMultilevel"/>
    <w:tmpl w:val="781099D8"/>
    <w:lvl w:ilvl="0" w:tplc="0B703A16">
      <w:start w:val="1"/>
      <w:numFmt w:val="lowerLetter"/>
      <w:pStyle w:val="NormalLettered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94002CA"/>
    <w:multiLevelType w:val="hybridMultilevel"/>
    <w:tmpl w:val="5516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615D71"/>
    <w:multiLevelType w:val="hybridMultilevel"/>
    <w:tmpl w:val="0C88FD5C"/>
    <w:lvl w:ilvl="0" w:tplc="A4865270">
      <w:start w:val="1"/>
      <w:numFmt w:val="bullet"/>
      <w:pStyle w:val="Bulletlevelon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E41"/>
    <w:rsid w:val="0000116C"/>
    <w:rsid w:val="00006B5E"/>
    <w:rsid w:val="00010F40"/>
    <w:rsid w:val="000235E4"/>
    <w:rsid w:val="00030E41"/>
    <w:rsid w:val="0003102D"/>
    <w:rsid w:val="00032374"/>
    <w:rsid w:val="00037B46"/>
    <w:rsid w:val="0004182D"/>
    <w:rsid w:val="00047185"/>
    <w:rsid w:val="00047A8D"/>
    <w:rsid w:val="00047BAF"/>
    <w:rsid w:val="000566E3"/>
    <w:rsid w:val="0006167A"/>
    <w:rsid w:val="0006297A"/>
    <w:rsid w:val="00073246"/>
    <w:rsid w:val="00083F70"/>
    <w:rsid w:val="00087841"/>
    <w:rsid w:val="000B2CD0"/>
    <w:rsid w:val="000C1292"/>
    <w:rsid w:val="000D0A70"/>
    <w:rsid w:val="000D6FBA"/>
    <w:rsid w:val="000E2A32"/>
    <w:rsid w:val="000E33A5"/>
    <w:rsid w:val="000F77FA"/>
    <w:rsid w:val="001023D7"/>
    <w:rsid w:val="001044EE"/>
    <w:rsid w:val="001103BB"/>
    <w:rsid w:val="0011285D"/>
    <w:rsid w:val="00112B34"/>
    <w:rsid w:val="001135BA"/>
    <w:rsid w:val="00113CE8"/>
    <w:rsid w:val="00131639"/>
    <w:rsid w:val="001371AE"/>
    <w:rsid w:val="001518C7"/>
    <w:rsid w:val="0015439A"/>
    <w:rsid w:val="001548DD"/>
    <w:rsid w:val="00167B0E"/>
    <w:rsid w:val="001715FA"/>
    <w:rsid w:val="00172593"/>
    <w:rsid w:val="0017722E"/>
    <w:rsid w:val="001772A4"/>
    <w:rsid w:val="001833FB"/>
    <w:rsid w:val="0018606F"/>
    <w:rsid w:val="00191B95"/>
    <w:rsid w:val="001927C0"/>
    <w:rsid w:val="001A5648"/>
    <w:rsid w:val="001A5DA0"/>
    <w:rsid w:val="001C5018"/>
    <w:rsid w:val="001E19BB"/>
    <w:rsid w:val="001E3730"/>
    <w:rsid w:val="00207F49"/>
    <w:rsid w:val="00211010"/>
    <w:rsid w:val="00233E51"/>
    <w:rsid w:val="002401B5"/>
    <w:rsid w:val="00240FC9"/>
    <w:rsid w:val="00256E48"/>
    <w:rsid w:val="002575D1"/>
    <w:rsid w:val="00264B83"/>
    <w:rsid w:val="00265890"/>
    <w:rsid w:val="00281DC6"/>
    <w:rsid w:val="0028484A"/>
    <w:rsid w:val="002A6CDC"/>
    <w:rsid w:val="002C4A2D"/>
    <w:rsid w:val="002D683D"/>
    <w:rsid w:val="002E628C"/>
    <w:rsid w:val="00300971"/>
    <w:rsid w:val="00312920"/>
    <w:rsid w:val="0033316A"/>
    <w:rsid w:val="003340B4"/>
    <w:rsid w:val="0034442B"/>
    <w:rsid w:val="003703B9"/>
    <w:rsid w:val="00373D7B"/>
    <w:rsid w:val="00374E5E"/>
    <w:rsid w:val="003803C8"/>
    <w:rsid w:val="0038180A"/>
    <w:rsid w:val="003A1AB6"/>
    <w:rsid w:val="003B190E"/>
    <w:rsid w:val="003B730D"/>
    <w:rsid w:val="003E0379"/>
    <w:rsid w:val="003E3ED3"/>
    <w:rsid w:val="003E4CBB"/>
    <w:rsid w:val="0040523C"/>
    <w:rsid w:val="00407599"/>
    <w:rsid w:val="00423E69"/>
    <w:rsid w:val="004343D1"/>
    <w:rsid w:val="0045226E"/>
    <w:rsid w:val="0045236A"/>
    <w:rsid w:val="00454176"/>
    <w:rsid w:val="00455438"/>
    <w:rsid w:val="00460508"/>
    <w:rsid w:val="00470313"/>
    <w:rsid w:val="0047188F"/>
    <w:rsid w:val="0048032A"/>
    <w:rsid w:val="004A554A"/>
    <w:rsid w:val="004B36DE"/>
    <w:rsid w:val="004B669C"/>
    <w:rsid w:val="004B72E4"/>
    <w:rsid w:val="004D48C6"/>
    <w:rsid w:val="004D65BD"/>
    <w:rsid w:val="004E21D3"/>
    <w:rsid w:val="004E72C1"/>
    <w:rsid w:val="005001FD"/>
    <w:rsid w:val="00502F3D"/>
    <w:rsid w:val="00521C8D"/>
    <w:rsid w:val="0053501D"/>
    <w:rsid w:val="005355C7"/>
    <w:rsid w:val="00537CC4"/>
    <w:rsid w:val="00540166"/>
    <w:rsid w:val="00542B90"/>
    <w:rsid w:val="00543591"/>
    <w:rsid w:val="00546170"/>
    <w:rsid w:val="00566854"/>
    <w:rsid w:val="00577F57"/>
    <w:rsid w:val="00582625"/>
    <w:rsid w:val="00583C14"/>
    <w:rsid w:val="00583D7B"/>
    <w:rsid w:val="00583E22"/>
    <w:rsid w:val="00591C61"/>
    <w:rsid w:val="005940B9"/>
    <w:rsid w:val="005964B3"/>
    <w:rsid w:val="005A72FC"/>
    <w:rsid w:val="005B76B1"/>
    <w:rsid w:val="005C606C"/>
    <w:rsid w:val="005D2B84"/>
    <w:rsid w:val="005D61B3"/>
    <w:rsid w:val="005F05CD"/>
    <w:rsid w:val="006142D3"/>
    <w:rsid w:val="00616B20"/>
    <w:rsid w:val="00624989"/>
    <w:rsid w:val="006365B4"/>
    <w:rsid w:val="0064633A"/>
    <w:rsid w:val="006536F1"/>
    <w:rsid w:val="006548C8"/>
    <w:rsid w:val="00661439"/>
    <w:rsid w:val="0066315A"/>
    <w:rsid w:val="00680964"/>
    <w:rsid w:val="00687A3C"/>
    <w:rsid w:val="00687D1C"/>
    <w:rsid w:val="00693841"/>
    <w:rsid w:val="006957E5"/>
    <w:rsid w:val="00696533"/>
    <w:rsid w:val="006B2DB3"/>
    <w:rsid w:val="006B50B0"/>
    <w:rsid w:val="006C2185"/>
    <w:rsid w:val="006C6FF2"/>
    <w:rsid w:val="006C7963"/>
    <w:rsid w:val="006E0830"/>
    <w:rsid w:val="006E7039"/>
    <w:rsid w:val="00710B02"/>
    <w:rsid w:val="00724979"/>
    <w:rsid w:val="007279D4"/>
    <w:rsid w:val="007327DA"/>
    <w:rsid w:val="00734A88"/>
    <w:rsid w:val="00735BF1"/>
    <w:rsid w:val="007437C2"/>
    <w:rsid w:val="0074656F"/>
    <w:rsid w:val="00751B01"/>
    <w:rsid w:val="007632EC"/>
    <w:rsid w:val="00771154"/>
    <w:rsid w:val="00773C72"/>
    <w:rsid w:val="00777620"/>
    <w:rsid w:val="007820C6"/>
    <w:rsid w:val="007B750C"/>
    <w:rsid w:val="007C3827"/>
    <w:rsid w:val="007C3C0F"/>
    <w:rsid w:val="007D301B"/>
    <w:rsid w:val="007F1BCD"/>
    <w:rsid w:val="00803BE2"/>
    <w:rsid w:val="00810F17"/>
    <w:rsid w:val="00811E89"/>
    <w:rsid w:val="00812822"/>
    <w:rsid w:val="008151DF"/>
    <w:rsid w:val="00842A8C"/>
    <w:rsid w:val="0085203F"/>
    <w:rsid w:val="00857CDA"/>
    <w:rsid w:val="00861D3C"/>
    <w:rsid w:val="008655E5"/>
    <w:rsid w:val="00881A8C"/>
    <w:rsid w:val="00883710"/>
    <w:rsid w:val="00885A75"/>
    <w:rsid w:val="00894B9A"/>
    <w:rsid w:val="008B1B25"/>
    <w:rsid w:val="008B31B0"/>
    <w:rsid w:val="008B49EC"/>
    <w:rsid w:val="008C3249"/>
    <w:rsid w:val="008C4689"/>
    <w:rsid w:val="008D2FAC"/>
    <w:rsid w:val="008D6541"/>
    <w:rsid w:val="008D6C17"/>
    <w:rsid w:val="008D7588"/>
    <w:rsid w:val="008D7DA0"/>
    <w:rsid w:val="008E0D3D"/>
    <w:rsid w:val="008E506E"/>
    <w:rsid w:val="008F08AF"/>
    <w:rsid w:val="00900E1A"/>
    <w:rsid w:val="0091488D"/>
    <w:rsid w:val="0091497C"/>
    <w:rsid w:val="00916230"/>
    <w:rsid w:val="00924739"/>
    <w:rsid w:val="00925FA4"/>
    <w:rsid w:val="00926383"/>
    <w:rsid w:val="009272F4"/>
    <w:rsid w:val="009654B3"/>
    <w:rsid w:val="009A0A32"/>
    <w:rsid w:val="009A25C7"/>
    <w:rsid w:val="009E00DB"/>
    <w:rsid w:val="009E0896"/>
    <w:rsid w:val="009F6C29"/>
    <w:rsid w:val="009F790B"/>
    <w:rsid w:val="00A0185D"/>
    <w:rsid w:val="00A1469B"/>
    <w:rsid w:val="00A15809"/>
    <w:rsid w:val="00A167D0"/>
    <w:rsid w:val="00A30569"/>
    <w:rsid w:val="00A429E8"/>
    <w:rsid w:val="00A5381B"/>
    <w:rsid w:val="00A555CC"/>
    <w:rsid w:val="00A562BF"/>
    <w:rsid w:val="00A7329E"/>
    <w:rsid w:val="00A765B3"/>
    <w:rsid w:val="00A807AA"/>
    <w:rsid w:val="00A925F2"/>
    <w:rsid w:val="00AA09F2"/>
    <w:rsid w:val="00AA25E7"/>
    <w:rsid w:val="00AA57CD"/>
    <w:rsid w:val="00AB31EB"/>
    <w:rsid w:val="00AB63AF"/>
    <w:rsid w:val="00AC2982"/>
    <w:rsid w:val="00AC515A"/>
    <w:rsid w:val="00AC613C"/>
    <w:rsid w:val="00AD5DC9"/>
    <w:rsid w:val="00AE237D"/>
    <w:rsid w:val="00B0002D"/>
    <w:rsid w:val="00B01B55"/>
    <w:rsid w:val="00B135DB"/>
    <w:rsid w:val="00B2598C"/>
    <w:rsid w:val="00B313B0"/>
    <w:rsid w:val="00B37D39"/>
    <w:rsid w:val="00B37FB7"/>
    <w:rsid w:val="00B437D0"/>
    <w:rsid w:val="00B46E06"/>
    <w:rsid w:val="00B5570B"/>
    <w:rsid w:val="00B726B0"/>
    <w:rsid w:val="00B75CCE"/>
    <w:rsid w:val="00B80DC6"/>
    <w:rsid w:val="00B8236A"/>
    <w:rsid w:val="00B85883"/>
    <w:rsid w:val="00B86DB3"/>
    <w:rsid w:val="00B9184F"/>
    <w:rsid w:val="00BA76DC"/>
    <w:rsid w:val="00BB6B9B"/>
    <w:rsid w:val="00BC3EBB"/>
    <w:rsid w:val="00BE4B98"/>
    <w:rsid w:val="00BF2BD6"/>
    <w:rsid w:val="00C0225E"/>
    <w:rsid w:val="00C02458"/>
    <w:rsid w:val="00C06B23"/>
    <w:rsid w:val="00C32FDB"/>
    <w:rsid w:val="00C348C2"/>
    <w:rsid w:val="00C364F9"/>
    <w:rsid w:val="00C65315"/>
    <w:rsid w:val="00C72AB4"/>
    <w:rsid w:val="00C75771"/>
    <w:rsid w:val="00C80BE2"/>
    <w:rsid w:val="00C8565C"/>
    <w:rsid w:val="00C923E0"/>
    <w:rsid w:val="00C94964"/>
    <w:rsid w:val="00C97C9F"/>
    <w:rsid w:val="00CB5121"/>
    <w:rsid w:val="00CC1C14"/>
    <w:rsid w:val="00CC3371"/>
    <w:rsid w:val="00CD42A9"/>
    <w:rsid w:val="00CE5C68"/>
    <w:rsid w:val="00CF41C0"/>
    <w:rsid w:val="00D060E5"/>
    <w:rsid w:val="00D1285A"/>
    <w:rsid w:val="00D20CB2"/>
    <w:rsid w:val="00D263B9"/>
    <w:rsid w:val="00D4005D"/>
    <w:rsid w:val="00D413A7"/>
    <w:rsid w:val="00D417DA"/>
    <w:rsid w:val="00D4257B"/>
    <w:rsid w:val="00D43955"/>
    <w:rsid w:val="00D44443"/>
    <w:rsid w:val="00D536B8"/>
    <w:rsid w:val="00D55326"/>
    <w:rsid w:val="00D6509E"/>
    <w:rsid w:val="00D73436"/>
    <w:rsid w:val="00D74E7F"/>
    <w:rsid w:val="00D7687C"/>
    <w:rsid w:val="00D76AC6"/>
    <w:rsid w:val="00D934BD"/>
    <w:rsid w:val="00D95FD0"/>
    <w:rsid w:val="00D97340"/>
    <w:rsid w:val="00DA056E"/>
    <w:rsid w:val="00DC1CD3"/>
    <w:rsid w:val="00DC447E"/>
    <w:rsid w:val="00DC573C"/>
    <w:rsid w:val="00DD03EE"/>
    <w:rsid w:val="00DD07F9"/>
    <w:rsid w:val="00DD740A"/>
    <w:rsid w:val="00DE0292"/>
    <w:rsid w:val="00DF3D5D"/>
    <w:rsid w:val="00DF7508"/>
    <w:rsid w:val="00E01FFC"/>
    <w:rsid w:val="00E023C6"/>
    <w:rsid w:val="00E0660B"/>
    <w:rsid w:val="00E06F8E"/>
    <w:rsid w:val="00E21273"/>
    <w:rsid w:val="00E27B94"/>
    <w:rsid w:val="00E31AF7"/>
    <w:rsid w:val="00E43782"/>
    <w:rsid w:val="00E50C82"/>
    <w:rsid w:val="00E5302B"/>
    <w:rsid w:val="00E56854"/>
    <w:rsid w:val="00E65B15"/>
    <w:rsid w:val="00E735F9"/>
    <w:rsid w:val="00E7762D"/>
    <w:rsid w:val="00E91741"/>
    <w:rsid w:val="00E941CA"/>
    <w:rsid w:val="00EB3A50"/>
    <w:rsid w:val="00EB3DD1"/>
    <w:rsid w:val="00EB72EC"/>
    <w:rsid w:val="00EC3150"/>
    <w:rsid w:val="00EE1DAE"/>
    <w:rsid w:val="00EF2971"/>
    <w:rsid w:val="00F05EEE"/>
    <w:rsid w:val="00F069E3"/>
    <w:rsid w:val="00F06F63"/>
    <w:rsid w:val="00F350E5"/>
    <w:rsid w:val="00F35839"/>
    <w:rsid w:val="00F37458"/>
    <w:rsid w:val="00F4184B"/>
    <w:rsid w:val="00F42831"/>
    <w:rsid w:val="00F46204"/>
    <w:rsid w:val="00F5245C"/>
    <w:rsid w:val="00F572D2"/>
    <w:rsid w:val="00F5739F"/>
    <w:rsid w:val="00F60219"/>
    <w:rsid w:val="00F64543"/>
    <w:rsid w:val="00F64FB7"/>
    <w:rsid w:val="00F65FB9"/>
    <w:rsid w:val="00F71B11"/>
    <w:rsid w:val="00F74EB2"/>
    <w:rsid w:val="00F76F9C"/>
    <w:rsid w:val="00F77082"/>
    <w:rsid w:val="00F80EB2"/>
    <w:rsid w:val="00F830F7"/>
    <w:rsid w:val="00F83855"/>
    <w:rsid w:val="00F84374"/>
    <w:rsid w:val="00F8691B"/>
    <w:rsid w:val="00F92E2B"/>
    <w:rsid w:val="00F944DD"/>
    <w:rsid w:val="00F95422"/>
    <w:rsid w:val="00F96D25"/>
    <w:rsid w:val="00F97D01"/>
    <w:rsid w:val="00FC381E"/>
    <w:rsid w:val="00FC7CAF"/>
    <w:rsid w:val="00FD5BAA"/>
    <w:rsid w:val="00FD7B17"/>
    <w:rsid w:val="00FE0897"/>
    <w:rsid w:val="00FF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42A2DA7"/>
  <w14:defaultImageDpi w14:val="0"/>
  <w15:docId w15:val="{FF307033-1341-42F7-87B8-7B2E908F9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page number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CC3371"/>
    <w:pPr>
      <w:spacing w:after="120" w:line="240" w:lineRule="auto"/>
    </w:pPr>
    <w:rPr>
      <w:rFonts w:cs="Times New Roman"/>
      <w:color w:val="000000" w:themeColor="text1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50B0"/>
    <w:pPr>
      <w:keepNext/>
      <w:keepLines/>
      <w:outlineLvl w:val="0"/>
    </w:pPr>
    <w:rPr>
      <w:rFonts w:eastAsiaTheme="majorEastAsia"/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EF2971"/>
    <w:pPr>
      <w:spacing w:before="120"/>
      <w:outlineLvl w:val="1"/>
    </w:pPr>
    <w:rPr>
      <w:b w:val="0"/>
      <w:bCs w:val="0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B50B0"/>
    <w:rPr>
      <w:rFonts w:eastAsiaTheme="majorEastAsia" w:cs="Times New Roman"/>
      <w:b/>
      <w:bCs/>
      <w:color w:val="000000" w:themeColor="text1"/>
      <w:sz w:val="28"/>
      <w:szCs w:val="28"/>
      <w:lang w:val="x-none" w:eastAsia="en-GB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F2971"/>
    <w:rPr>
      <w:rFonts w:ascii="Helvetica" w:eastAsiaTheme="majorEastAsia" w:hAnsi="Helvetica" w:cs="Times New Roman"/>
      <w:color w:val="595959" w:themeColor="text1" w:themeTint="A6"/>
      <w:sz w:val="26"/>
      <w:szCs w:val="26"/>
      <w:lang w:val="x-none" w:eastAsia="en-GB"/>
    </w:rPr>
  </w:style>
  <w:style w:type="paragraph" w:styleId="Header">
    <w:name w:val="header"/>
    <w:basedOn w:val="Normal"/>
    <w:link w:val="HeaderChar"/>
    <w:uiPriority w:val="99"/>
    <w:unhideWhenUsed/>
    <w:rsid w:val="00FD7B1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D7B17"/>
    <w:rPr>
      <w:rFonts w:ascii="Calibri" w:hAnsi="Calibri" w:cs="Times New Roman"/>
      <w:sz w:val="20"/>
      <w:szCs w:val="20"/>
      <w:lang w:val="x-none" w:eastAsia="en-GB"/>
    </w:rPr>
  </w:style>
  <w:style w:type="paragraph" w:styleId="Footer">
    <w:name w:val="footer"/>
    <w:basedOn w:val="Normal"/>
    <w:link w:val="FooterChar"/>
    <w:uiPriority w:val="99"/>
    <w:unhideWhenUsed/>
    <w:rsid w:val="00FD7B1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D7B17"/>
    <w:rPr>
      <w:rFonts w:ascii="Calibri" w:hAnsi="Calibri" w:cs="Times New Roman"/>
      <w:sz w:val="20"/>
      <w:szCs w:val="20"/>
      <w:lang w:val="x-none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39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5439A"/>
    <w:rPr>
      <w:rFonts w:ascii="Tahoma" w:hAnsi="Tahoma" w:cs="Tahoma"/>
      <w:sz w:val="16"/>
      <w:szCs w:val="16"/>
      <w:lang w:val="x-none" w:eastAsia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3C72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F2971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F297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F2971"/>
    <w:rPr>
      <w:rFonts w:cs="Times New Roman"/>
      <w:color w:val="0000FF" w:themeColor="hyperlink"/>
      <w:u w:val="single"/>
    </w:rPr>
  </w:style>
  <w:style w:type="paragraph" w:customStyle="1" w:styleId="Bulletlevelone">
    <w:name w:val="Bullet level one"/>
    <w:basedOn w:val="Normal"/>
    <w:qFormat/>
    <w:rsid w:val="006B50B0"/>
    <w:pPr>
      <w:numPr>
        <w:numId w:val="1"/>
      </w:numPr>
      <w:ind w:left="340" w:hanging="340"/>
    </w:pPr>
  </w:style>
  <w:style w:type="paragraph" w:customStyle="1" w:styleId="Bulletleveltwo">
    <w:name w:val="Bullet level two"/>
    <w:basedOn w:val="Bulletlevelone"/>
    <w:qFormat/>
    <w:rsid w:val="006B50B0"/>
    <w:pPr>
      <w:numPr>
        <w:numId w:val="2"/>
      </w:numPr>
    </w:pPr>
  </w:style>
  <w:style w:type="paragraph" w:customStyle="1" w:styleId="NormalNumbered">
    <w:name w:val="Normal Numbered"/>
    <w:basedOn w:val="Bulletlevelone"/>
    <w:qFormat/>
    <w:rsid w:val="00C65315"/>
    <w:pPr>
      <w:numPr>
        <w:numId w:val="3"/>
      </w:numPr>
    </w:pPr>
  </w:style>
  <w:style w:type="paragraph" w:customStyle="1" w:styleId="NormalLettered">
    <w:name w:val="Normal Lettered"/>
    <w:basedOn w:val="NormalNumbered"/>
    <w:qFormat/>
    <w:rsid w:val="00C65315"/>
    <w:pPr>
      <w:numPr>
        <w:numId w:val="4"/>
      </w:numPr>
    </w:pPr>
  </w:style>
  <w:style w:type="character" w:styleId="PageNumber">
    <w:name w:val="page number"/>
    <w:basedOn w:val="DefaultParagraphFont"/>
    <w:uiPriority w:val="99"/>
    <w:rsid w:val="00E06F8E"/>
    <w:rPr>
      <w:rFonts w:ascii="Arial" w:hAnsi="Arial" w:cs="Times New Roman"/>
      <w:sz w:val="16"/>
    </w:rPr>
  </w:style>
  <w:style w:type="table" w:styleId="TableGrid">
    <w:name w:val="Table Grid"/>
    <w:basedOn w:val="TableNormal"/>
    <w:uiPriority w:val="59"/>
    <w:rsid w:val="00C36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64F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C21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96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456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64571">
                  <w:marLeft w:val="375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64570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6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96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4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4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footer" Target="footer1.xml"/><Relationship Id="rId47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customXml" Target="../customXml/item3.xml"/><Relationship Id="rId20" Type="http://schemas.openxmlformats.org/officeDocument/2006/relationships/image" Target="media/image13.jpg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ph.whittle\AppData\Local\Microsoft\Windows\Temporary%20Internet%20Files\Content.IE5\O8PZL8QA\TMP-13%2002%2007-JW-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28A9E8F5DB2442858751E4DCA7AC38" ma:contentTypeVersion="13" ma:contentTypeDescription="Create a new document." ma:contentTypeScope="" ma:versionID="14b3bb35b88ea9d720c3691cac498092">
  <xsd:schema xmlns:xsd="http://www.w3.org/2001/XMLSchema" xmlns:xs="http://www.w3.org/2001/XMLSchema" xmlns:p="http://schemas.microsoft.com/office/2006/metadata/properties" xmlns:ns2="b62ca675-1c93-40b5-bb6b-481640c1270f" xmlns:ns3="bf86a18a-5151-4aa8-a43a-7aa3481646bb" targetNamespace="http://schemas.microsoft.com/office/2006/metadata/properties" ma:root="true" ma:fieldsID="0c097a6b98fabd22db3d7705dafa4924" ns2:_="" ns3:_="">
    <xsd:import namespace="b62ca675-1c93-40b5-bb6b-481640c1270f"/>
    <xsd:import namespace="bf86a18a-5151-4aa8-a43a-7aa348164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ca675-1c93-40b5-bb6b-481640c127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6a18a-5151-4aa8-a43a-7aa3481646b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C635A1-47C9-402C-BBB6-E75D335DAA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4B8F3C-62A5-4359-AF66-504ED8B3479F}"/>
</file>

<file path=customXml/itemProps3.xml><?xml version="1.0" encoding="utf-8"?>
<ds:datastoreItem xmlns:ds="http://schemas.openxmlformats.org/officeDocument/2006/customXml" ds:itemID="{CF5BFA71-AE31-40EA-ACDF-2DCF0CFFA687}"/>
</file>

<file path=customXml/itemProps4.xml><?xml version="1.0" encoding="utf-8"?>
<ds:datastoreItem xmlns:ds="http://schemas.openxmlformats.org/officeDocument/2006/customXml" ds:itemID="{61020798-BB35-4DAC-92DE-C79EE23A42A0}"/>
</file>

<file path=docProps/app.xml><?xml version="1.0" encoding="utf-8"?>
<Properties xmlns="http://schemas.openxmlformats.org/officeDocument/2006/extended-properties" xmlns:vt="http://schemas.openxmlformats.org/officeDocument/2006/docPropsVTypes">
  <Template>TMP-13 02 07-JW-Report Template</Template>
  <TotalTime>18</TotalTime>
  <Pages>4</Pages>
  <Words>516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 Group</Company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Whittle, Joseph</dc:creator>
  <cp:keywords/>
  <dc:description/>
  <cp:lastModifiedBy>Dan Glynn</cp:lastModifiedBy>
  <cp:revision>21</cp:revision>
  <cp:lastPrinted>2014-07-22T07:43:00Z</cp:lastPrinted>
  <dcterms:created xsi:type="dcterms:W3CDTF">2021-04-29T17:36:00Z</dcterms:created>
  <dcterms:modified xsi:type="dcterms:W3CDTF">2021-04-30T09:56:00Z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0x0101009D28A9E8F5DB2442858751E4DCA7AC38</vt:lpwstr>
  </property>
</Properties>
</file>